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DA7F" w14:textId="77777777" w:rsidR="00C740D0" w:rsidRPr="00A6516C" w:rsidRDefault="00C740D0" w:rsidP="00A6516C">
      <w:pPr>
        <w:rPr>
          <w:lang w:val="en-US"/>
        </w:rPr>
        <w:sectPr w:rsidR="00C740D0" w:rsidRPr="00A6516C" w:rsidSect="00C97F15">
          <w:headerReference w:type="first" r:id="rId8"/>
          <w:footerReference w:type="first" r:id="rId9"/>
          <w:pgSz w:w="11906" w:h="16838" w:code="9"/>
          <w:pgMar w:top="3403" w:right="1274" w:bottom="1276" w:left="1134" w:header="709" w:footer="454" w:gutter="0"/>
          <w:cols w:space="708"/>
          <w:titlePg/>
          <w:docGrid w:linePitch="360"/>
        </w:sectPr>
      </w:pPr>
    </w:p>
    <w:p w14:paraId="59AE3EEE" w14:textId="77777777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>Dear Parents and Carers,</w:t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  <w:r w:rsidRPr="00B71818">
        <w:rPr>
          <w:rFonts w:ascii="Calibri" w:eastAsia="Calibri" w:hAnsi="Calibri" w:cs="Arial"/>
        </w:rPr>
        <w:tab/>
      </w:r>
    </w:p>
    <w:p w14:paraId="0CB1141E" w14:textId="77777777" w:rsidR="00D50C42" w:rsidRPr="00112166" w:rsidRDefault="00D50C42" w:rsidP="00D50C42">
      <w:pPr>
        <w:spacing w:after="200" w:line="276" w:lineRule="auto"/>
        <w:jc w:val="center"/>
        <w:rPr>
          <w:rFonts w:ascii="Calibri" w:eastAsia="Calibri" w:hAnsi="Calibri" w:cs="Arial"/>
          <w:b/>
          <w:sz w:val="28"/>
          <w:szCs w:val="28"/>
        </w:rPr>
      </w:pPr>
      <w:r w:rsidRPr="00112166">
        <w:rPr>
          <w:rFonts w:ascii="Calibri" w:eastAsia="Calibri" w:hAnsi="Calibri" w:cs="Arial"/>
          <w:b/>
          <w:sz w:val="28"/>
          <w:szCs w:val="28"/>
        </w:rPr>
        <w:t>BREAKFAST CLUB REGISTRATION FORM</w:t>
      </w:r>
    </w:p>
    <w:p w14:paraId="005D8CB5" w14:textId="09418060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>The Breakfast Club will be open from 7.30am – 8.</w:t>
      </w:r>
      <w:r w:rsidR="00FF3511">
        <w:rPr>
          <w:rFonts w:ascii="Calibri" w:eastAsia="Calibri" w:hAnsi="Calibri" w:cs="Arial"/>
        </w:rPr>
        <w:t>30</w:t>
      </w:r>
      <w:r w:rsidRPr="00B71818">
        <w:rPr>
          <w:rFonts w:ascii="Calibri" w:eastAsia="Calibri" w:hAnsi="Calibri" w:cs="Arial"/>
        </w:rPr>
        <w:t>am and will cost £</w:t>
      </w:r>
      <w:r w:rsidR="00CC638A">
        <w:rPr>
          <w:rFonts w:ascii="Calibri" w:eastAsia="Calibri" w:hAnsi="Calibri" w:cs="Arial"/>
        </w:rPr>
        <w:t>7</w:t>
      </w:r>
      <w:r>
        <w:rPr>
          <w:rFonts w:ascii="Calibri" w:eastAsia="Calibri" w:hAnsi="Calibri" w:cs="Arial"/>
        </w:rPr>
        <w:t>.00</w:t>
      </w:r>
      <w:r w:rsidRPr="00B71818">
        <w:rPr>
          <w:rFonts w:ascii="Calibri" w:eastAsia="Calibri" w:hAnsi="Calibri" w:cs="Arial"/>
        </w:rPr>
        <w:t xml:space="preserve"> per child.  If you would like your child to attend, please complete and r</w:t>
      </w:r>
      <w:r>
        <w:rPr>
          <w:rFonts w:ascii="Calibri" w:eastAsia="Calibri" w:hAnsi="Calibri" w:cs="Arial"/>
        </w:rPr>
        <w:t>eturn this Registration Form.</w:t>
      </w:r>
      <w:r w:rsidRPr="00B71818">
        <w:rPr>
          <w:rFonts w:ascii="Calibri" w:eastAsia="Calibri" w:hAnsi="Calibri" w:cs="Arial"/>
        </w:rPr>
        <w:t xml:space="preserve"> Please note that we </w:t>
      </w:r>
      <w:r w:rsidRPr="00B71818">
        <w:rPr>
          <w:rFonts w:ascii="Calibri" w:eastAsia="Calibri" w:hAnsi="Calibri" w:cs="Arial"/>
          <w:b/>
        </w:rPr>
        <w:t>cannot</w:t>
      </w:r>
      <w:r w:rsidRPr="00B71818">
        <w:rPr>
          <w:rFonts w:ascii="Calibri" w:eastAsia="Calibri" w:hAnsi="Calibri" w:cs="Arial"/>
        </w:rPr>
        <w:t xml:space="preserve"> admit Nursery Children. The Club </w:t>
      </w:r>
      <w:r w:rsidRPr="00B71818">
        <w:rPr>
          <w:rFonts w:ascii="Calibri" w:eastAsia="Calibri" w:hAnsi="Calibri" w:cs="Arial"/>
          <w:b/>
        </w:rPr>
        <w:t>does not</w:t>
      </w:r>
      <w:r w:rsidRPr="00B71818">
        <w:rPr>
          <w:rFonts w:ascii="Calibri" w:eastAsia="Calibri" w:hAnsi="Calibri" w:cs="Arial"/>
        </w:rPr>
        <w:t xml:space="preserve"> run during school holidays and INSET days.</w:t>
      </w:r>
    </w:p>
    <w:p w14:paraId="735BBF36" w14:textId="77777777" w:rsidR="00611004" w:rsidRDefault="00611004" w:rsidP="00611004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 xml:space="preserve">Please </w:t>
      </w:r>
      <w:r>
        <w:rPr>
          <w:rFonts w:ascii="Calibri" w:eastAsia="Calibri" w:hAnsi="Calibri" w:cs="Arial"/>
        </w:rPr>
        <w:t>provide the following information</w:t>
      </w:r>
      <w:r w:rsidRPr="00B71818">
        <w:rPr>
          <w:rFonts w:ascii="Calibri" w:eastAsia="Calibri" w:hAnsi="Calibri" w:cs="Arial"/>
        </w:rPr>
        <w:t>:</w:t>
      </w:r>
    </w:p>
    <w:p w14:paraId="21C37653" w14:textId="77777777" w:rsidR="00611004" w:rsidRPr="006631CF" w:rsidRDefault="00611004" w:rsidP="00611004">
      <w:pPr>
        <w:spacing w:after="200" w:line="276" w:lineRule="auto"/>
        <w:rPr>
          <w:rFonts w:ascii="Calibri" w:eastAsia="Calibri" w:hAnsi="Calibri" w:cs="Arial"/>
          <w:b/>
        </w:rPr>
      </w:pPr>
      <w:bookmarkStart w:id="0" w:name="_Hlk166750918"/>
      <w:r w:rsidRPr="000724F1">
        <w:rPr>
          <w:rFonts w:ascii="Calibri" w:eastAsia="Calibri" w:hAnsi="Calibri" w:cs="Arial"/>
          <w:bCs/>
        </w:rPr>
        <w:t>Child(ren)’s Name(</w:t>
      </w:r>
      <w:proofErr w:type="gramStart"/>
      <w:r w:rsidRPr="000724F1">
        <w:rPr>
          <w:rFonts w:ascii="Calibri" w:eastAsia="Calibri" w:hAnsi="Calibri" w:cs="Arial"/>
          <w:bCs/>
        </w:rPr>
        <w:t>s)</w:t>
      </w:r>
      <w:r w:rsidRPr="006631CF">
        <w:rPr>
          <w:rFonts w:ascii="Calibri" w:eastAsia="Calibri" w:hAnsi="Calibri" w:cs="Arial"/>
          <w:b/>
        </w:rPr>
        <w:t xml:space="preserve">   </w:t>
      </w:r>
      <w:proofErr w:type="gramEnd"/>
      <w:r w:rsidRPr="006631CF">
        <w:rPr>
          <w:rFonts w:ascii="Calibri" w:eastAsia="Calibri" w:hAnsi="Calibri" w:cs="Arial"/>
          <w:b/>
        </w:rPr>
        <w:t xml:space="preserve"> </w:t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6631CF">
        <w:rPr>
          <w:rFonts w:ascii="Calibri" w:eastAsia="Calibri" w:hAnsi="Calibri" w:cs="Arial"/>
          <w:b/>
        </w:rPr>
        <w:softHyphen/>
      </w:r>
      <w:r w:rsidRPr="00E9185B">
        <w:rPr>
          <w:rFonts w:ascii="Calibri" w:eastAsia="Calibri" w:hAnsi="Calibri" w:cs="Arial"/>
          <w:bCs/>
        </w:rPr>
        <w:t>____________________________________</w:t>
      </w:r>
      <w:r w:rsidRPr="006631CF">
        <w:rPr>
          <w:rFonts w:ascii="Calibri" w:eastAsia="Calibri" w:hAnsi="Calibri" w:cs="Arial"/>
          <w:b/>
        </w:rPr>
        <w:t xml:space="preserve">    </w:t>
      </w:r>
      <w:r>
        <w:rPr>
          <w:rFonts w:ascii="Calibri" w:eastAsia="Calibri" w:hAnsi="Calibri" w:cs="Arial"/>
          <w:b/>
        </w:rPr>
        <w:t xml:space="preserve"> </w:t>
      </w:r>
      <w:proofErr w:type="gramStart"/>
      <w:r w:rsidRPr="000724F1">
        <w:rPr>
          <w:rFonts w:ascii="Calibri" w:eastAsia="Calibri" w:hAnsi="Calibri" w:cs="Arial"/>
          <w:bCs/>
        </w:rPr>
        <w:t>Class</w:t>
      </w:r>
      <w:r w:rsidRPr="006631CF">
        <w:rPr>
          <w:rFonts w:ascii="Calibri" w:eastAsia="Calibri" w:hAnsi="Calibri" w:cs="Arial"/>
          <w:b/>
        </w:rPr>
        <w:t xml:space="preserve"> 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</w:p>
    <w:p w14:paraId="629F23CB" w14:textId="77777777" w:rsidR="00611004" w:rsidRPr="006631CF" w:rsidRDefault="00611004" w:rsidP="00611004">
      <w:pPr>
        <w:spacing w:after="200" w:line="276" w:lineRule="auto"/>
        <w:rPr>
          <w:rFonts w:ascii="Calibri" w:eastAsia="Calibri" w:hAnsi="Calibri" w:cs="Arial"/>
          <w:b/>
        </w:rPr>
      </w:pPr>
      <w:r w:rsidRPr="006631CF">
        <w:rPr>
          <w:rFonts w:ascii="Calibri" w:eastAsia="Calibri" w:hAnsi="Calibri" w:cs="Arial"/>
          <w:b/>
        </w:rPr>
        <w:t xml:space="preserve">                                         </w:t>
      </w:r>
      <w:r w:rsidRPr="00E9185B">
        <w:rPr>
          <w:rFonts w:ascii="Calibri" w:eastAsia="Calibri" w:hAnsi="Calibri" w:cs="Arial"/>
          <w:bCs/>
        </w:rPr>
        <w:t>____________________________________</w:t>
      </w:r>
      <w:r w:rsidRPr="006631CF">
        <w:rPr>
          <w:rFonts w:ascii="Calibri" w:eastAsia="Calibri" w:hAnsi="Calibri" w:cs="Arial"/>
          <w:b/>
        </w:rPr>
        <w:t xml:space="preserve">     </w:t>
      </w:r>
      <w:proofErr w:type="gramStart"/>
      <w:r w:rsidRPr="000724F1">
        <w:rPr>
          <w:rFonts w:ascii="Calibri" w:eastAsia="Calibri" w:hAnsi="Calibri" w:cs="Arial"/>
          <w:bCs/>
        </w:rPr>
        <w:t xml:space="preserve">Class </w:t>
      </w:r>
      <w:r w:rsidRPr="006631CF">
        <w:rPr>
          <w:rFonts w:ascii="Calibri" w:eastAsia="Calibri" w:hAnsi="Calibri" w:cs="Arial"/>
          <w:b/>
        </w:rPr>
        <w:t xml:space="preserve">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</w:p>
    <w:p w14:paraId="4B02E90A" w14:textId="0E2D1431" w:rsidR="00611004" w:rsidRDefault="00611004" w:rsidP="00611004">
      <w:pPr>
        <w:spacing w:after="200" w:line="276" w:lineRule="auto"/>
        <w:rPr>
          <w:rFonts w:ascii="Calibri" w:eastAsia="Calibri" w:hAnsi="Calibri" w:cs="Arial"/>
        </w:rPr>
      </w:pPr>
      <w:r w:rsidRPr="006631CF">
        <w:rPr>
          <w:rFonts w:ascii="Calibri" w:eastAsia="Calibri" w:hAnsi="Calibri" w:cs="Arial"/>
          <w:b/>
        </w:rPr>
        <w:tab/>
      </w:r>
      <w:r w:rsidRPr="006631CF">
        <w:rPr>
          <w:rFonts w:ascii="Calibri" w:eastAsia="Calibri" w:hAnsi="Calibri" w:cs="Arial"/>
          <w:b/>
        </w:rPr>
        <w:tab/>
      </w:r>
      <w:r w:rsidRPr="006631CF">
        <w:rPr>
          <w:rFonts w:ascii="Calibri" w:eastAsia="Calibri" w:hAnsi="Calibri" w:cs="Arial"/>
          <w:b/>
        </w:rPr>
        <w:tab/>
      </w:r>
      <w:r w:rsidRPr="00E9185B">
        <w:rPr>
          <w:rFonts w:ascii="Calibri" w:eastAsia="Calibri" w:hAnsi="Calibri" w:cs="Arial"/>
          <w:bCs/>
        </w:rPr>
        <w:t>_____________________________________</w:t>
      </w:r>
      <w:r w:rsidRPr="006631CF">
        <w:rPr>
          <w:rFonts w:ascii="Calibri" w:eastAsia="Calibri" w:hAnsi="Calibri" w:cs="Arial"/>
          <w:b/>
        </w:rPr>
        <w:t xml:space="preserve">    </w:t>
      </w:r>
      <w:proofErr w:type="gramStart"/>
      <w:r w:rsidRPr="000724F1">
        <w:rPr>
          <w:rFonts w:ascii="Calibri" w:eastAsia="Calibri" w:hAnsi="Calibri" w:cs="Arial"/>
          <w:bCs/>
        </w:rPr>
        <w:t>Class</w:t>
      </w:r>
      <w:r w:rsidRPr="006631CF">
        <w:rPr>
          <w:rFonts w:ascii="Calibri" w:eastAsia="Calibri" w:hAnsi="Calibri" w:cs="Arial"/>
          <w:b/>
        </w:rPr>
        <w:t xml:space="preserve">  </w:t>
      </w:r>
      <w:r w:rsidRPr="00E9185B">
        <w:rPr>
          <w:rFonts w:ascii="Calibri" w:eastAsia="Calibri" w:hAnsi="Calibri" w:cs="Arial"/>
          <w:bCs/>
        </w:rPr>
        <w:t>_</w:t>
      </w:r>
      <w:proofErr w:type="gramEnd"/>
      <w:r w:rsidRPr="00E9185B">
        <w:rPr>
          <w:rFonts w:ascii="Calibri" w:eastAsia="Calibri" w:hAnsi="Calibri" w:cs="Arial"/>
          <w:bCs/>
        </w:rPr>
        <w:t>_________</w:t>
      </w:r>
      <w:bookmarkEnd w:id="0"/>
      <w:r w:rsidRPr="00E3448E">
        <w:rPr>
          <w:rFonts w:ascii="Calibri" w:eastAsia="Calibri" w:hAnsi="Calibri" w:cs="Arial"/>
        </w:rPr>
        <w:tab/>
      </w:r>
    </w:p>
    <w:p w14:paraId="70C291AE" w14:textId="77777777" w:rsidR="00611004" w:rsidRPr="00B71818" w:rsidRDefault="00611004" w:rsidP="00D50C42">
      <w:pPr>
        <w:spacing w:after="200" w:line="276" w:lineRule="auto"/>
        <w:rPr>
          <w:rFonts w:ascii="Calibri" w:eastAsia="Calibri" w:hAnsi="Calibri" w:cs="Arial"/>
        </w:rPr>
      </w:pPr>
    </w:p>
    <w:p w14:paraId="44A5F6AE" w14:textId="5B8B4B2A" w:rsidR="00D50C42" w:rsidRDefault="00D50C42" w:rsidP="00D50C42">
      <w:pPr>
        <w:spacing w:after="200" w:line="276" w:lineRule="auto"/>
        <w:rPr>
          <w:rFonts w:ascii="Calibri" w:eastAsia="Calibri" w:hAnsi="Calibri" w:cs="Arial"/>
          <w:bCs/>
        </w:rPr>
      </w:pPr>
      <w:r w:rsidRPr="00B71818">
        <w:rPr>
          <w:rFonts w:ascii="Calibri" w:eastAsia="Calibri" w:hAnsi="Calibri" w:cs="Arial"/>
        </w:rPr>
        <w:t>Emergency contact numbers</w:t>
      </w:r>
      <w:r w:rsidRPr="00112166">
        <w:rPr>
          <w:rFonts w:ascii="Calibri" w:eastAsia="Calibri" w:hAnsi="Calibri" w:cs="Arial"/>
          <w:b/>
        </w:rPr>
        <w:t xml:space="preserve">: </w:t>
      </w:r>
      <w:r w:rsidR="00611004" w:rsidRPr="00611004">
        <w:rPr>
          <w:rFonts w:ascii="Calibri" w:eastAsia="Calibri" w:hAnsi="Calibri" w:cs="Arial"/>
          <w:bCs/>
        </w:rPr>
        <w:t>____________________________________</w:t>
      </w:r>
    </w:p>
    <w:p w14:paraId="09CF781B" w14:textId="2483C42C" w:rsidR="00611004" w:rsidRDefault="00611004" w:rsidP="00D50C42">
      <w:pPr>
        <w:spacing w:after="200" w:line="276" w:lineRule="auto"/>
        <w:rPr>
          <w:rFonts w:ascii="Calibri" w:eastAsia="Calibri" w:hAnsi="Calibri" w:cs="Arial"/>
          <w:b/>
        </w:rPr>
      </w:pPr>
      <w:r>
        <w:rPr>
          <w:rFonts w:ascii="Calibri" w:eastAsia="Calibri" w:hAnsi="Calibri" w:cs="Arial"/>
          <w:bCs/>
        </w:rPr>
        <w:tab/>
      </w:r>
      <w:r>
        <w:rPr>
          <w:rFonts w:ascii="Calibri" w:eastAsia="Calibri" w:hAnsi="Calibri" w:cs="Arial"/>
          <w:bCs/>
        </w:rPr>
        <w:tab/>
      </w:r>
      <w:r>
        <w:rPr>
          <w:rFonts w:ascii="Calibri" w:eastAsia="Calibri" w:hAnsi="Calibri" w:cs="Arial"/>
          <w:bCs/>
        </w:rPr>
        <w:tab/>
      </w:r>
      <w:r>
        <w:rPr>
          <w:rFonts w:ascii="Calibri" w:eastAsia="Calibri" w:hAnsi="Calibri" w:cs="Arial"/>
          <w:bCs/>
        </w:rPr>
        <w:tab/>
      </w:r>
      <w:r w:rsidRPr="00611004">
        <w:rPr>
          <w:rFonts w:ascii="Calibri" w:eastAsia="Calibri" w:hAnsi="Calibri" w:cs="Arial"/>
          <w:bCs/>
        </w:rPr>
        <w:t>____________________________________</w:t>
      </w:r>
    </w:p>
    <w:p w14:paraId="11DD9079" w14:textId="77777777" w:rsidR="00611004" w:rsidRDefault="00611004" w:rsidP="00D50C42">
      <w:pPr>
        <w:spacing w:after="200" w:line="276" w:lineRule="auto"/>
        <w:rPr>
          <w:rFonts w:ascii="Calibri" w:eastAsia="Calibri" w:hAnsi="Calibri" w:cs="Arial"/>
        </w:rPr>
      </w:pPr>
    </w:p>
    <w:p w14:paraId="2DF54B0D" w14:textId="2AD03DBF" w:rsidR="00D50C42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  <w:r w:rsidRPr="00B71818">
        <w:rPr>
          <w:rFonts w:ascii="Calibri" w:eastAsia="Calibri" w:hAnsi="Calibri" w:cs="Arial"/>
        </w:rPr>
        <w:t>Email (please print)</w:t>
      </w:r>
      <w:r>
        <w:rPr>
          <w:rFonts w:ascii="Calibri" w:eastAsia="Calibri" w:hAnsi="Calibri" w:cs="Arial"/>
          <w:b/>
        </w:rPr>
        <w:tab/>
      </w:r>
      <w:r>
        <w:rPr>
          <w:rFonts w:ascii="Calibri" w:eastAsia="Calibri" w:hAnsi="Calibri" w:cs="Arial"/>
          <w:b/>
        </w:rPr>
        <w:tab/>
      </w:r>
      <w:r w:rsidRPr="00611004">
        <w:rPr>
          <w:rFonts w:ascii="Calibri" w:eastAsia="Calibri" w:hAnsi="Calibri" w:cs="Arial"/>
          <w:bCs/>
        </w:rPr>
        <w:t>____________________________________</w:t>
      </w:r>
    </w:p>
    <w:p w14:paraId="364D0365" w14:textId="77777777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  <w:b/>
          <w:sz w:val="18"/>
        </w:rPr>
      </w:pPr>
    </w:p>
    <w:p w14:paraId="43881315" w14:textId="77777777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A14974" wp14:editId="788BD522">
                <wp:simplePos x="0" y="0"/>
                <wp:positionH relativeFrom="margin">
                  <wp:align>left</wp:align>
                </wp:positionH>
                <wp:positionV relativeFrom="paragraph">
                  <wp:posOffset>466090</wp:posOffset>
                </wp:positionV>
                <wp:extent cx="6143625" cy="3810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822153" w14:textId="77777777" w:rsidR="00D50C42" w:rsidRDefault="00D50C42" w:rsidP="00D50C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14974" id="Rectangle 4" o:spid="_x0000_s1026" style="position:absolute;margin-left:0;margin-top:36.7pt;width:483.75pt;height:30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" fillcolor="window" strokecolor="windowText" strokeweight="2pt">
                <v:textbox>
                  <w:txbxContent>
                    <w:p w14:paraId="2E822153" w14:textId="77777777" w:rsidR="00D50C42" w:rsidRDefault="00D50C42" w:rsidP="00D50C4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71818">
        <w:rPr>
          <w:rFonts w:ascii="Calibri" w:eastAsia="Calibri" w:hAnsi="Calibri" w:cs="Arial"/>
        </w:rPr>
        <w:t>Parent/Guardian: Mr/Mrs/Ms/Other</w:t>
      </w:r>
      <w:r w:rsidRPr="00B71818">
        <w:rPr>
          <w:rFonts w:ascii="Calibri" w:eastAsia="Calibri" w:hAnsi="Calibri" w:cs="Arial"/>
        </w:rPr>
        <w:br/>
        <w:t xml:space="preserve">Relationship to pupil: </w:t>
      </w:r>
    </w:p>
    <w:p w14:paraId="5650DADA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  <w:u w:val="single"/>
        </w:rPr>
      </w:pPr>
    </w:p>
    <w:p w14:paraId="76E8CF4F" w14:textId="77777777" w:rsidR="00D50C42" w:rsidRDefault="00D50C42" w:rsidP="00D50C42">
      <w:pPr>
        <w:spacing w:after="200" w:line="276" w:lineRule="auto"/>
        <w:rPr>
          <w:rFonts w:ascii="Calibri" w:eastAsia="Calibri" w:hAnsi="Calibri" w:cs="Arial"/>
        </w:rPr>
      </w:pPr>
    </w:p>
    <w:p w14:paraId="6BCA216D" w14:textId="77777777" w:rsidR="00611004" w:rsidRDefault="00611004" w:rsidP="00D50C42">
      <w:pPr>
        <w:spacing w:after="200" w:line="276" w:lineRule="auto"/>
        <w:rPr>
          <w:rFonts w:ascii="Calibri" w:eastAsia="Calibri" w:hAnsi="Calibri" w:cs="Arial"/>
        </w:rPr>
      </w:pPr>
    </w:p>
    <w:p w14:paraId="47E4926D" w14:textId="77777777" w:rsidR="00611004" w:rsidRDefault="00611004" w:rsidP="00D50C42">
      <w:pPr>
        <w:spacing w:after="200" w:line="276" w:lineRule="auto"/>
        <w:rPr>
          <w:rFonts w:ascii="Calibri" w:eastAsia="Calibri" w:hAnsi="Calibri" w:cs="Arial"/>
        </w:rPr>
      </w:pPr>
    </w:p>
    <w:p w14:paraId="6C22D623" w14:textId="77777777" w:rsidR="00611004" w:rsidRDefault="00611004" w:rsidP="00D50C42">
      <w:pPr>
        <w:spacing w:after="200" w:line="276" w:lineRule="auto"/>
        <w:rPr>
          <w:rFonts w:ascii="Calibri" w:eastAsia="Calibri" w:hAnsi="Calibri" w:cs="Arial"/>
        </w:rPr>
      </w:pPr>
    </w:p>
    <w:p w14:paraId="5C65FC0A" w14:textId="26D2480D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lastRenderedPageBreak/>
        <w:t xml:space="preserve">The </w:t>
      </w:r>
      <w:proofErr w:type="gramStart"/>
      <w:r w:rsidRPr="00B71818">
        <w:rPr>
          <w:rFonts w:ascii="Calibri" w:eastAsia="Calibri" w:hAnsi="Calibri" w:cs="Arial"/>
        </w:rPr>
        <w:t>School</w:t>
      </w:r>
      <w:proofErr w:type="gramEnd"/>
      <w:r w:rsidRPr="00B71818">
        <w:rPr>
          <w:rFonts w:ascii="Calibri" w:eastAsia="Calibri" w:hAnsi="Calibri" w:cs="Arial"/>
        </w:rPr>
        <w:t xml:space="preserve"> should be made aware of any allergy/medical condition concerning your child.  If you do not complete below where there is a known condition the School cannot be held responsible. </w:t>
      </w:r>
    </w:p>
    <w:p w14:paraId="4F82ECAA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  <w:r w:rsidRPr="00B71818">
        <w:rPr>
          <w:rFonts w:ascii="Calibri" w:eastAsia="Calibri" w:hAnsi="Calibri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C6C12" wp14:editId="6DA7C0D7">
                <wp:simplePos x="0" y="0"/>
                <wp:positionH relativeFrom="margin">
                  <wp:posOffset>-85725</wp:posOffset>
                </wp:positionH>
                <wp:positionV relativeFrom="paragraph">
                  <wp:posOffset>12065</wp:posOffset>
                </wp:positionV>
                <wp:extent cx="6029325" cy="1042035"/>
                <wp:effectExtent l="0" t="0" r="28575" b="247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10420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8AB266" w14:textId="77777777" w:rsidR="00D50C42" w:rsidRDefault="00D50C42" w:rsidP="00D50C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6C12" id="Rectangle 8" o:spid="_x0000_s1027" style="position:absolute;margin-left:-6.75pt;margin-top:.95pt;width:474.75pt;height:82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" fillcolor="window" strokecolor="windowText" strokeweight="2pt">
                <v:textbox>
                  <w:txbxContent>
                    <w:p w14:paraId="698AB266" w14:textId="77777777" w:rsidR="00D50C42" w:rsidRDefault="00D50C42" w:rsidP="00D50C42"/>
                  </w:txbxContent>
                </v:textbox>
                <w10:wrap anchorx="margin"/>
              </v:rect>
            </w:pict>
          </mc:Fallback>
        </mc:AlternateContent>
      </w:r>
    </w:p>
    <w:p w14:paraId="6CBE1836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53B3C361" w14:textId="77777777" w:rsidR="00D50C42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325B5281" w14:textId="77777777" w:rsidR="00D50C42" w:rsidRDefault="00D50C42" w:rsidP="00D50C42">
      <w:pPr>
        <w:spacing w:after="200" w:line="276" w:lineRule="auto"/>
        <w:rPr>
          <w:rFonts w:ascii="Calibri" w:eastAsia="Calibri" w:hAnsi="Calibri" w:cs="Arial"/>
        </w:rPr>
      </w:pPr>
    </w:p>
    <w:p w14:paraId="640C4EA9" w14:textId="77777777" w:rsidR="00D50C42" w:rsidRDefault="00D50C42" w:rsidP="00D50C42">
      <w:pPr>
        <w:spacing w:after="200" w:line="276" w:lineRule="auto"/>
        <w:rPr>
          <w:rFonts w:ascii="Calibri" w:eastAsia="Calibri" w:hAnsi="Calibri" w:cs="Arial"/>
        </w:rPr>
      </w:pPr>
    </w:p>
    <w:p w14:paraId="7478F8C6" w14:textId="755BF67F" w:rsidR="00D50C42" w:rsidRPr="00B71818" w:rsidRDefault="00D50C42" w:rsidP="00D50C42">
      <w:pPr>
        <w:spacing w:after="200" w:line="276" w:lineRule="auto"/>
        <w:rPr>
          <w:rFonts w:ascii="Calibri" w:eastAsia="Calibri" w:hAnsi="Calibri" w:cs="Arial"/>
        </w:rPr>
      </w:pPr>
      <w:r w:rsidRPr="00B71818">
        <w:rPr>
          <w:rFonts w:ascii="Calibri" w:eastAsia="Calibri" w:hAnsi="Calibri" w:cs="Arial"/>
        </w:rPr>
        <w:t>The School cannot administer medicines except where a Health Care Plan exists.  Doctor’s name, address and telephone number:</w:t>
      </w:r>
    </w:p>
    <w:p w14:paraId="5FECC2EE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  <w:r w:rsidRPr="00112166">
        <w:rPr>
          <w:rFonts w:ascii="Calibri" w:eastAsia="Calibri" w:hAnsi="Calibri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03EEB" wp14:editId="352D6D8B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943600" cy="10287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AE1AB6" w14:textId="77777777" w:rsidR="00D50C42" w:rsidRDefault="00D50C42" w:rsidP="00D50C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03EEB" id="Rectangle 9" o:spid="_x0000_s1028" style="position:absolute;margin-left:0;margin-top:.75pt;width:468pt;height:81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" fillcolor="window" strokecolor="windowText" strokeweight="2pt">
                <v:textbox>
                  <w:txbxContent>
                    <w:p w14:paraId="38AE1AB6" w14:textId="77777777" w:rsidR="00D50C42" w:rsidRDefault="00D50C42" w:rsidP="00D50C4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12166">
        <w:rPr>
          <w:rFonts w:ascii="Calibri" w:eastAsia="Calibri" w:hAnsi="Calibri" w:cs="Arial"/>
          <w:b/>
        </w:rPr>
        <w:br/>
      </w:r>
    </w:p>
    <w:p w14:paraId="18FF202C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0E81E731" w14:textId="77777777" w:rsidR="00D50C42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288F06EA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  <w:r w:rsidRPr="00112166">
        <w:rPr>
          <w:rFonts w:ascii="Calibri" w:eastAsia="Calibri" w:hAnsi="Calibri" w:cs="Arial"/>
          <w:b/>
        </w:rPr>
        <w:t>It is in the interests of your child to inform the School of any changes to this information.</w:t>
      </w:r>
    </w:p>
    <w:p w14:paraId="7CEF2958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7E120FFF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</w:rPr>
      </w:pPr>
    </w:p>
    <w:p w14:paraId="15FCB3BC" w14:textId="77777777" w:rsidR="00D50C42" w:rsidRPr="00112166" w:rsidRDefault="00D50C42" w:rsidP="00D50C42">
      <w:pPr>
        <w:spacing w:after="200" w:line="276" w:lineRule="auto"/>
        <w:rPr>
          <w:rFonts w:ascii="Calibri" w:eastAsia="Calibri" w:hAnsi="Calibri" w:cs="Arial"/>
          <w:b/>
          <w:i/>
          <w:sz w:val="22"/>
          <w:szCs w:val="22"/>
        </w:rPr>
      </w:pPr>
      <w:r w:rsidRPr="00112166">
        <w:rPr>
          <w:rFonts w:ascii="Calibri" w:eastAsia="Calibri" w:hAnsi="Calibri" w:cs="Arial"/>
          <w:b/>
        </w:rPr>
        <w:t xml:space="preserve">Signed:   </w:t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</w:r>
      <w:r>
        <w:rPr>
          <w:rFonts w:ascii="Calibri" w:eastAsia="Calibri" w:hAnsi="Calibri" w:cs="Arial"/>
          <w:b/>
        </w:rPr>
        <w:softHyphen/>
        <w:t>___________________________________   Date________________</w:t>
      </w:r>
      <w:proofErr w:type="gramStart"/>
      <w:r>
        <w:rPr>
          <w:rFonts w:ascii="Calibri" w:eastAsia="Calibri" w:hAnsi="Calibri" w:cs="Arial"/>
          <w:b/>
        </w:rPr>
        <w:t>_</w:t>
      </w:r>
      <w:r w:rsidRPr="00112166">
        <w:rPr>
          <w:rFonts w:ascii="Calibri" w:eastAsia="Calibri" w:hAnsi="Calibri" w:cs="Arial"/>
          <w:b/>
        </w:rPr>
        <w:t xml:space="preserve">  </w:t>
      </w:r>
      <w:r w:rsidRPr="00112166">
        <w:rPr>
          <w:rFonts w:ascii="Calibri" w:eastAsia="Calibri" w:hAnsi="Calibri" w:cs="Arial"/>
          <w:b/>
        </w:rPr>
        <w:tab/>
      </w:r>
      <w:proofErr w:type="gramEnd"/>
      <w:r w:rsidRPr="00112166">
        <w:rPr>
          <w:rFonts w:ascii="Calibri" w:eastAsia="Calibri" w:hAnsi="Calibri" w:cs="Arial"/>
          <w:b/>
        </w:rPr>
        <w:tab/>
      </w:r>
      <w:r>
        <w:rPr>
          <w:rFonts w:ascii="Calibri" w:eastAsia="Calibri" w:hAnsi="Calibri" w:cs="Arial"/>
          <w:b/>
        </w:rPr>
        <w:t>P</w:t>
      </w:r>
      <w:r w:rsidRPr="00112166">
        <w:rPr>
          <w:rFonts w:ascii="Calibri" w:eastAsia="Calibri" w:hAnsi="Calibri" w:cs="Arial"/>
          <w:b/>
        </w:rPr>
        <w:t>arent/Guardian</w:t>
      </w:r>
    </w:p>
    <w:p w14:paraId="42C01A13" w14:textId="1DA440FF" w:rsidR="006A24BC" w:rsidRDefault="006A24BC" w:rsidP="000B4988">
      <w:pPr>
        <w:shd w:val="clear" w:color="auto" w:fill="FFFFFF"/>
        <w:spacing w:before="100" w:beforeAutospacing="1" w:after="180"/>
        <w:jc w:val="both"/>
        <w:rPr>
          <w:rFonts w:ascii="Calibri" w:hAnsi="Calibri" w:cs="Calibri"/>
          <w:lang w:eastAsia="en-GB"/>
        </w:rPr>
      </w:pPr>
    </w:p>
    <w:p w14:paraId="415E28FD" w14:textId="570B57A4" w:rsidR="006A24BC" w:rsidRPr="00681194" w:rsidRDefault="006A24BC" w:rsidP="000B4988">
      <w:pPr>
        <w:shd w:val="clear" w:color="auto" w:fill="FFFFFF"/>
        <w:spacing w:before="100" w:beforeAutospacing="1" w:after="180"/>
        <w:jc w:val="both"/>
        <w:rPr>
          <w:rFonts w:ascii="Calibri" w:hAnsi="Calibri" w:cs="Calibri"/>
          <w:lang w:eastAsia="en-GB"/>
        </w:rPr>
      </w:pPr>
    </w:p>
    <w:sectPr w:rsidR="006A24BC" w:rsidRPr="00681194" w:rsidSect="006A24BC">
      <w:type w:val="continuous"/>
      <w:pgSz w:w="11906" w:h="16838"/>
      <w:pgMar w:top="1440" w:right="1440" w:bottom="567" w:left="1440" w:header="708" w:footer="2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01C22" w14:textId="77777777" w:rsidR="00CE5040" w:rsidRDefault="00CE5040">
      <w:r>
        <w:separator/>
      </w:r>
    </w:p>
  </w:endnote>
  <w:endnote w:type="continuationSeparator" w:id="0">
    <w:p w14:paraId="38ABC7CE" w14:textId="77777777" w:rsidR="00CE5040" w:rsidRDefault="00CE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BC5E" w14:textId="297D78A8" w:rsidR="00A51533" w:rsidRDefault="006A24BC" w:rsidP="00A831CA">
    <w:pPr>
      <w:pStyle w:val="Footer"/>
      <w:ind w:firstLine="2880"/>
    </w:pPr>
    <w:r>
      <w:rPr>
        <w:noProof/>
        <w:lang w:eastAsia="en-GB"/>
      </w:rPr>
      <w:drawing>
        <wp:anchor distT="0" distB="0" distL="114300" distR="114300" simplePos="0" relativeHeight="251670016" behindDoc="0" locked="0" layoutInCell="1" allowOverlap="1" wp14:anchorId="41EF25AB" wp14:editId="60881A0C">
          <wp:simplePos x="0" y="0"/>
          <wp:positionH relativeFrom="column">
            <wp:posOffset>5368925</wp:posOffset>
          </wp:positionH>
          <wp:positionV relativeFrom="paragraph">
            <wp:posOffset>-187960</wp:posOffset>
          </wp:positionV>
          <wp:extent cx="1285875" cy="714375"/>
          <wp:effectExtent l="0" t="0" r="0" b="0"/>
          <wp:wrapNone/>
          <wp:docPr id="19" name="Picture 19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Related imag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F2E">
      <w:rPr>
        <w:noProof/>
        <w:lang w:eastAsia="en-GB"/>
      </w:rPr>
      <w:drawing>
        <wp:anchor distT="0" distB="0" distL="114300" distR="114300" simplePos="0" relativeHeight="251676160" behindDoc="0" locked="0" layoutInCell="1" allowOverlap="1" wp14:anchorId="0A5E9D39" wp14:editId="66AE61BF">
          <wp:simplePos x="0" y="0"/>
          <wp:positionH relativeFrom="column">
            <wp:posOffset>4171950</wp:posOffset>
          </wp:positionH>
          <wp:positionV relativeFrom="paragraph">
            <wp:posOffset>-215265</wp:posOffset>
          </wp:positionV>
          <wp:extent cx="691200" cy="712800"/>
          <wp:effectExtent l="0" t="0" r="0" b="0"/>
          <wp:wrapNone/>
          <wp:docPr id="20" name="Picture 20" descr="C:\Users\wpugh\AppData\Local\Temp\Temp1_Ofsted good provider logo and guidelines_0.zip\Good\JPEG\Ofsted_Good_GP_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pugh\AppData\Local\Temp\Temp1_Ofsted good provider logo and guidelines_0.zip\Good\JPEG\Ofsted_Good_GP_Colour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2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2DAF2506" wp14:editId="113A6DC4">
          <wp:simplePos x="0" y="0"/>
          <wp:positionH relativeFrom="column">
            <wp:posOffset>1632585</wp:posOffset>
          </wp:positionH>
          <wp:positionV relativeFrom="paragraph">
            <wp:posOffset>-274771</wp:posOffset>
          </wp:positionV>
          <wp:extent cx="714375" cy="718001"/>
          <wp:effectExtent l="0" t="0" r="0" b="635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044" cy="720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112" behindDoc="0" locked="0" layoutInCell="1" allowOverlap="1" wp14:anchorId="6DA12433" wp14:editId="71F2CBC1">
          <wp:simplePos x="0" y="0"/>
          <wp:positionH relativeFrom="column">
            <wp:posOffset>2899409</wp:posOffset>
          </wp:positionH>
          <wp:positionV relativeFrom="paragraph">
            <wp:posOffset>-280670</wp:posOffset>
          </wp:positionV>
          <wp:extent cx="695325" cy="695325"/>
          <wp:effectExtent l="0" t="0" r="9525" b="9525"/>
          <wp:wrapNone/>
          <wp:docPr id="21" name="Picture 21" descr="C:\Users\skeep\AppData\Local\Microsoft\Windows\INetCache\Content.MSO\58C6A87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eep\AppData\Local\Microsoft\Windows\INetCache\Content.MSO\58C6A87E.tmp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CAC8BBD" wp14:editId="3FDD9D29">
              <wp:simplePos x="0" y="0"/>
              <wp:positionH relativeFrom="page">
                <wp:align>left</wp:align>
              </wp:positionH>
              <wp:positionV relativeFrom="paragraph">
                <wp:posOffset>-184150</wp:posOffset>
              </wp:positionV>
              <wp:extent cx="2428875" cy="984885"/>
              <wp:effectExtent l="0" t="0" r="9525" b="571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984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A0036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One Community</w:t>
                          </w:r>
                        </w:p>
                        <w:p w14:paraId="46F6DA87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Learning and Growing Together</w:t>
                          </w:r>
                        </w:p>
                        <w:p w14:paraId="072A4EC1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22"/>
                              <w:szCs w:val="18"/>
                              <w:lang w:val="it-IT"/>
                            </w:rPr>
                            <w:t>Sharing the Love of God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C8BB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-14.5pt;width:191.25pt;height:77.55pt;z-index:2516710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" stroked="f">
              <v:textbox>
                <w:txbxContent>
                  <w:p w14:paraId="194A0036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One Community</w:t>
                    </w:r>
                  </w:p>
                  <w:p w14:paraId="46F6DA87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Learning and Growing Together</w:t>
                    </w:r>
                  </w:p>
                  <w:p w14:paraId="072A4EC1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E1E2C"/>
                        <w:sz w:val="22"/>
                        <w:szCs w:val="18"/>
                        <w:lang w:val="it-IT"/>
                      </w:rPr>
                      <w:t>Sharing the Love of God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51533">
      <w:t xml:space="preserve">         </w:t>
    </w:r>
  </w:p>
  <w:p w14:paraId="6B895DA1" w14:textId="2CCC0235" w:rsidR="00A51533" w:rsidRDefault="006A24B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2E50DAB8" wp14:editId="56D2380A">
              <wp:simplePos x="0" y="0"/>
              <wp:positionH relativeFrom="column">
                <wp:posOffset>5375910</wp:posOffset>
              </wp:positionH>
              <wp:positionV relativeFrom="paragraph">
                <wp:posOffset>382270</wp:posOffset>
              </wp:positionV>
              <wp:extent cx="904875" cy="3429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342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DA7CD7" w14:textId="3B8C997F" w:rsidR="00A51533" w:rsidRDefault="00A5153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DAB8" id="Text Box 1" o:spid="_x0000_s1031" type="#_x0000_t202" style="position:absolute;margin-left:423.3pt;margin-top:30.1pt;width:71.25pt;height:2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" fillcolor="white [3201]" stroked="f" strokeweight=".5pt">
              <v:textbox>
                <w:txbxContent>
                  <w:p w14:paraId="33DA7CD7" w14:textId="3B8C997F" w:rsidR="00A51533" w:rsidRDefault="00A5153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3746" w14:textId="77777777" w:rsidR="00CE5040" w:rsidRDefault="00CE5040">
      <w:r>
        <w:separator/>
      </w:r>
    </w:p>
  </w:footnote>
  <w:footnote w:type="continuationSeparator" w:id="0">
    <w:p w14:paraId="5417CA55" w14:textId="77777777" w:rsidR="00CE5040" w:rsidRDefault="00CE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E7A1" w14:textId="77777777" w:rsidR="00A51533" w:rsidRDefault="00A51533" w:rsidP="00155D1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3D1B9A74" wp14:editId="670139D1">
              <wp:simplePos x="0" y="0"/>
              <wp:positionH relativeFrom="margin">
                <wp:posOffset>977265</wp:posOffset>
              </wp:positionH>
              <wp:positionV relativeFrom="paragraph">
                <wp:posOffset>132715</wp:posOffset>
              </wp:positionV>
              <wp:extent cx="4067175" cy="1527810"/>
              <wp:effectExtent l="0" t="0" r="9525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7175" cy="1527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DEEF4D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40"/>
                              <w:szCs w:val="3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40"/>
                              <w:szCs w:val="32"/>
                            </w:rPr>
                            <w:t>Bishop Ridley C of E Primary School</w:t>
                          </w:r>
                        </w:p>
                        <w:p w14:paraId="048F50BE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  <w:t>Northumberland Avenue</w:t>
                          </w:r>
                        </w:p>
                        <w:p w14:paraId="09192E91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22"/>
                              <w:szCs w:val="22"/>
                            </w:rPr>
                            <w:t>Welling, Kent DA16 2QE</w:t>
                          </w:r>
                        </w:p>
                        <w:p w14:paraId="261C243A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Tel: 020 8303 4461</w:t>
                          </w:r>
                        </w:p>
                        <w:p w14:paraId="20A69DB6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Email: admin@bishop-ridley.bexley.sch.uk</w:t>
                          </w:r>
                        </w:p>
                        <w:p w14:paraId="32FD2463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Website: www.bishopridleyschool.org.uk</w:t>
                          </w:r>
                        </w:p>
                        <w:p w14:paraId="3469B891" w14:textId="77777777" w:rsidR="00A51533" w:rsidRPr="00F94BA0" w:rsidRDefault="00A51533" w:rsidP="00155D11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</w:pPr>
                          <w:r w:rsidRPr="00F94BA0">
                            <w:rPr>
                              <w:rFonts w:asciiTheme="minorHAnsi" w:hAnsiTheme="minorHAnsi" w:cstheme="minorHAnsi"/>
                              <w:b/>
                              <w:color w:val="A30909"/>
                              <w:sz w:val="18"/>
                              <w:szCs w:val="18"/>
                              <w:lang w:val="it-IT"/>
                            </w:rPr>
                            <w:t>Head Teacher: Mr Stuart Keep</w:t>
                          </w:r>
                        </w:p>
                        <w:p w14:paraId="56DA5AE8" w14:textId="77777777" w:rsidR="00A51533" w:rsidRPr="00F4642E" w:rsidRDefault="00A51533" w:rsidP="00155D11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AE1E2C"/>
                              <w:sz w:val="18"/>
                              <w:szCs w:val="18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B9A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76.95pt;margin-top:10.45pt;width:320.25pt;height:120.3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" stroked="f">
              <v:textbox>
                <w:txbxContent>
                  <w:p w14:paraId="75DEEF4D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40"/>
                        <w:szCs w:val="3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40"/>
                        <w:szCs w:val="32"/>
                      </w:rPr>
                      <w:t>Bishop Ridley C of E Primary School</w:t>
                    </w:r>
                  </w:p>
                  <w:p w14:paraId="048F50BE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  <w:t>Northumberland Avenue</w:t>
                    </w:r>
                  </w:p>
                  <w:p w14:paraId="09192E91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22"/>
                        <w:szCs w:val="22"/>
                      </w:rPr>
                      <w:t>Welling, Kent DA16 2QE</w:t>
                    </w:r>
                  </w:p>
                  <w:p w14:paraId="261C243A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Tel: 020 8303 4461</w:t>
                    </w:r>
                  </w:p>
                  <w:p w14:paraId="20A69DB6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Email: admin@bishop-ridley.bexley.sch.uk</w:t>
                    </w:r>
                  </w:p>
                  <w:p w14:paraId="32FD2463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Website: www.bishopridleyschool.org.uk</w:t>
                    </w:r>
                  </w:p>
                  <w:p w14:paraId="3469B891" w14:textId="77777777" w:rsidR="00A51533" w:rsidRPr="00F94BA0" w:rsidRDefault="00A51533" w:rsidP="00155D11">
                    <w:pPr>
                      <w:jc w:val="center"/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</w:pPr>
                    <w:r w:rsidRPr="00F94BA0">
                      <w:rPr>
                        <w:rFonts w:asciiTheme="minorHAnsi" w:hAnsiTheme="minorHAnsi" w:cstheme="minorHAnsi"/>
                        <w:b/>
                        <w:color w:val="A30909"/>
                        <w:sz w:val="18"/>
                        <w:szCs w:val="18"/>
                        <w:lang w:val="it-IT"/>
                      </w:rPr>
                      <w:t>Head Teacher: Mr Stuart Keep</w:t>
                    </w:r>
                  </w:p>
                  <w:p w14:paraId="56DA5AE8" w14:textId="77777777" w:rsidR="00A51533" w:rsidRPr="00F4642E" w:rsidRDefault="00A51533" w:rsidP="00155D11">
                    <w:pPr>
                      <w:jc w:val="right"/>
                      <w:rPr>
                        <w:rFonts w:asciiTheme="minorHAnsi" w:hAnsiTheme="minorHAnsi" w:cstheme="minorHAnsi"/>
                        <w:b/>
                        <w:color w:val="AE1E2C"/>
                        <w:sz w:val="18"/>
                        <w:szCs w:val="18"/>
                        <w:lang w:val="it-I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6944" behindDoc="0" locked="0" layoutInCell="1" allowOverlap="1" wp14:anchorId="3513F36C" wp14:editId="596E50AC">
          <wp:simplePos x="0" y="0"/>
          <wp:positionH relativeFrom="margin">
            <wp:posOffset>-133153</wp:posOffset>
          </wp:positionH>
          <wp:positionV relativeFrom="paragraph">
            <wp:posOffset>171122</wp:posOffset>
          </wp:positionV>
          <wp:extent cx="1110615" cy="1247775"/>
          <wp:effectExtent l="0" t="0" r="0" b="9525"/>
          <wp:wrapSquare wrapText="right"/>
          <wp:docPr id="16" name="Picture 16" descr="bishopridley-badge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ishopridley-badge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7968" behindDoc="0" locked="0" layoutInCell="1" allowOverlap="1" wp14:anchorId="7819B989" wp14:editId="0DEFC1EC">
          <wp:simplePos x="0" y="0"/>
          <wp:positionH relativeFrom="column">
            <wp:posOffset>4998983</wp:posOffset>
          </wp:positionH>
          <wp:positionV relativeFrom="paragraph">
            <wp:posOffset>106505</wp:posOffset>
          </wp:positionV>
          <wp:extent cx="1358900" cy="1372235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1372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BDAA48" w14:textId="77777777" w:rsidR="00A51533" w:rsidRDefault="00A515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8B24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2262418"/>
    <w:multiLevelType w:val="hybridMultilevel"/>
    <w:tmpl w:val="1D362A38"/>
    <w:lvl w:ilvl="0" w:tplc="BEAE9008">
      <w:numFmt w:val="bullet"/>
      <w:lvlText w:val="-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4680"/>
    <w:multiLevelType w:val="hybridMultilevel"/>
    <w:tmpl w:val="A99063B8"/>
    <w:lvl w:ilvl="0" w:tplc="085896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0703AD"/>
    <w:multiLevelType w:val="hybridMultilevel"/>
    <w:tmpl w:val="5DF879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21C2C"/>
    <w:multiLevelType w:val="hybridMultilevel"/>
    <w:tmpl w:val="41C815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529C7"/>
    <w:multiLevelType w:val="hybridMultilevel"/>
    <w:tmpl w:val="D27A1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459DA"/>
    <w:multiLevelType w:val="hybridMultilevel"/>
    <w:tmpl w:val="D1E8589E"/>
    <w:lvl w:ilvl="0" w:tplc="6BB0B08E">
      <w:start w:val="1"/>
      <w:numFmt w:val="lowerLetter"/>
      <w:lvlText w:val="(%1)"/>
      <w:lvlJc w:val="left"/>
      <w:pPr>
        <w:tabs>
          <w:tab w:val="num" w:pos="3240"/>
        </w:tabs>
        <w:ind w:left="3240" w:hanging="72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FF726D"/>
    <w:multiLevelType w:val="hybridMultilevel"/>
    <w:tmpl w:val="2220AD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C026A"/>
    <w:multiLevelType w:val="hybridMultilevel"/>
    <w:tmpl w:val="B1BAC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84F80"/>
    <w:multiLevelType w:val="hybridMultilevel"/>
    <w:tmpl w:val="2B001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F801F6"/>
    <w:multiLevelType w:val="hybridMultilevel"/>
    <w:tmpl w:val="C21E6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05305"/>
    <w:multiLevelType w:val="hybridMultilevel"/>
    <w:tmpl w:val="92C4DD46"/>
    <w:lvl w:ilvl="0" w:tplc="085896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9945690">
    <w:abstractNumId w:val="7"/>
  </w:num>
  <w:num w:numId="2" w16cid:durableId="1082807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7318884">
    <w:abstractNumId w:val="5"/>
  </w:num>
  <w:num w:numId="4" w16cid:durableId="1338726200">
    <w:abstractNumId w:val="9"/>
  </w:num>
  <w:num w:numId="5" w16cid:durableId="175493318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46863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02670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95482">
    <w:abstractNumId w:val="10"/>
  </w:num>
  <w:num w:numId="9" w16cid:durableId="612244607">
    <w:abstractNumId w:val="0"/>
  </w:num>
  <w:num w:numId="10" w16cid:durableId="1957637519">
    <w:abstractNumId w:val="4"/>
  </w:num>
  <w:num w:numId="11" w16cid:durableId="1238393602">
    <w:abstractNumId w:val="2"/>
  </w:num>
  <w:num w:numId="12" w16cid:durableId="131099376">
    <w:abstractNumId w:val="8"/>
  </w:num>
  <w:num w:numId="13" w16cid:durableId="89970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D0"/>
    <w:rsid w:val="00023113"/>
    <w:rsid w:val="00037261"/>
    <w:rsid w:val="00056617"/>
    <w:rsid w:val="000B0B1A"/>
    <w:rsid w:val="000B4988"/>
    <w:rsid w:val="000C2544"/>
    <w:rsid w:val="000C3B1C"/>
    <w:rsid w:val="000D0779"/>
    <w:rsid w:val="000E247D"/>
    <w:rsid w:val="000F1CAB"/>
    <w:rsid w:val="000F5F54"/>
    <w:rsid w:val="00106A77"/>
    <w:rsid w:val="00107215"/>
    <w:rsid w:val="00122F3E"/>
    <w:rsid w:val="00124A75"/>
    <w:rsid w:val="00126C84"/>
    <w:rsid w:val="001479B5"/>
    <w:rsid w:val="00155D11"/>
    <w:rsid w:val="00160B16"/>
    <w:rsid w:val="00170296"/>
    <w:rsid w:val="0017459B"/>
    <w:rsid w:val="00183A06"/>
    <w:rsid w:val="001A2596"/>
    <w:rsid w:val="001A384B"/>
    <w:rsid w:val="001B763E"/>
    <w:rsid w:val="001E57C9"/>
    <w:rsid w:val="001E7EE6"/>
    <w:rsid w:val="001F1032"/>
    <w:rsid w:val="0020598D"/>
    <w:rsid w:val="00243367"/>
    <w:rsid w:val="00257383"/>
    <w:rsid w:val="0028304C"/>
    <w:rsid w:val="002A3077"/>
    <w:rsid w:val="002B7DE3"/>
    <w:rsid w:val="002C0FC4"/>
    <w:rsid w:val="002D3272"/>
    <w:rsid w:val="002D5889"/>
    <w:rsid w:val="002E0496"/>
    <w:rsid w:val="002E1D5C"/>
    <w:rsid w:val="00303654"/>
    <w:rsid w:val="003110B4"/>
    <w:rsid w:val="003137B1"/>
    <w:rsid w:val="003216AA"/>
    <w:rsid w:val="00324C20"/>
    <w:rsid w:val="00330B45"/>
    <w:rsid w:val="003438BA"/>
    <w:rsid w:val="00361A9B"/>
    <w:rsid w:val="003637B0"/>
    <w:rsid w:val="00370FE0"/>
    <w:rsid w:val="0038403B"/>
    <w:rsid w:val="003A1789"/>
    <w:rsid w:val="003A183D"/>
    <w:rsid w:val="003A7164"/>
    <w:rsid w:val="003B3C9E"/>
    <w:rsid w:val="003B4B0B"/>
    <w:rsid w:val="003C0887"/>
    <w:rsid w:val="003C175F"/>
    <w:rsid w:val="003D28B4"/>
    <w:rsid w:val="003D51B7"/>
    <w:rsid w:val="003F2026"/>
    <w:rsid w:val="003F35B9"/>
    <w:rsid w:val="004037A8"/>
    <w:rsid w:val="00404FCF"/>
    <w:rsid w:val="00414C7B"/>
    <w:rsid w:val="00424922"/>
    <w:rsid w:val="00446B83"/>
    <w:rsid w:val="0047222C"/>
    <w:rsid w:val="0049112B"/>
    <w:rsid w:val="004D2798"/>
    <w:rsid w:val="004D5096"/>
    <w:rsid w:val="004F0003"/>
    <w:rsid w:val="00507D65"/>
    <w:rsid w:val="00516A6B"/>
    <w:rsid w:val="005258D6"/>
    <w:rsid w:val="005366E8"/>
    <w:rsid w:val="0056174B"/>
    <w:rsid w:val="00581A81"/>
    <w:rsid w:val="00585085"/>
    <w:rsid w:val="0059218E"/>
    <w:rsid w:val="00593593"/>
    <w:rsid w:val="00597784"/>
    <w:rsid w:val="005B0817"/>
    <w:rsid w:val="005D36DE"/>
    <w:rsid w:val="005D51A3"/>
    <w:rsid w:val="00604ED1"/>
    <w:rsid w:val="00610333"/>
    <w:rsid w:val="00611004"/>
    <w:rsid w:val="00616361"/>
    <w:rsid w:val="00621B4E"/>
    <w:rsid w:val="0063760F"/>
    <w:rsid w:val="0064101C"/>
    <w:rsid w:val="00645B34"/>
    <w:rsid w:val="0064604E"/>
    <w:rsid w:val="00647A30"/>
    <w:rsid w:val="00663C57"/>
    <w:rsid w:val="00681194"/>
    <w:rsid w:val="00685269"/>
    <w:rsid w:val="00695696"/>
    <w:rsid w:val="00696F3A"/>
    <w:rsid w:val="006A24BC"/>
    <w:rsid w:val="006A34FF"/>
    <w:rsid w:val="006A5715"/>
    <w:rsid w:val="006C3A8C"/>
    <w:rsid w:val="006D58BB"/>
    <w:rsid w:val="006E5C70"/>
    <w:rsid w:val="0070160C"/>
    <w:rsid w:val="007102DC"/>
    <w:rsid w:val="00710694"/>
    <w:rsid w:val="0071771F"/>
    <w:rsid w:val="00720BD3"/>
    <w:rsid w:val="007217D7"/>
    <w:rsid w:val="00740776"/>
    <w:rsid w:val="00744A4D"/>
    <w:rsid w:val="00755C57"/>
    <w:rsid w:val="00784B47"/>
    <w:rsid w:val="00796986"/>
    <w:rsid w:val="007976D0"/>
    <w:rsid w:val="007B1112"/>
    <w:rsid w:val="007B36CB"/>
    <w:rsid w:val="007E060A"/>
    <w:rsid w:val="007F5434"/>
    <w:rsid w:val="00801E42"/>
    <w:rsid w:val="008126C1"/>
    <w:rsid w:val="008133F7"/>
    <w:rsid w:val="0084354E"/>
    <w:rsid w:val="008471E7"/>
    <w:rsid w:val="008604FF"/>
    <w:rsid w:val="00863123"/>
    <w:rsid w:val="008721F3"/>
    <w:rsid w:val="008A50A6"/>
    <w:rsid w:val="008A5C1F"/>
    <w:rsid w:val="008B026B"/>
    <w:rsid w:val="008B1A25"/>
    <w:rsid w:val="008F52B4"/>
    <w:rsid w:val="008F63DE"/>
    <w:rsid w:val="00905262"/>
    <w:rsid w:val="0091411F"/>
    <w:rsid w:val="0092126C"/>
    <w:rsid w:val="00953C03"/>
    <w:rsid w:val="0097587F"/>
    <w:rsid w:val="009862B7"/>
    <w:rsid w:val="00992438"/>
    <w:rsid w:val="00993E8E"/>
    <w:rsid w:val="009A3B46"/>
    <w:rsid w:val="009B3F67"/>
    <w:rsid w:val="009B4FBC"/>
    <w:rsid w:val="009C0278"/>
    <w:rsid w:val="009C1424"/>
    <w:rsid w:val="009C1B4A"/>
    <w:rsid w:val="009D1253"/>
    <w:rsid w:val="009D3451"/>
    <w:rsid w:val="009D4445"/>
    <w:rsid w:val="009D6DA0"/>
    <w:rsid w:val="00A0101C"/>
    <w:rsid w:val="00A16FFF"/>
    <w:rsid w:val="00A175A0"/>
    <w:rsid w:val="00A32865"/>
    <w:rsid w:val="00A3586F"/>
    <w:rsid w:val="00A40551"/>
    <w:rsid w:val="00A44827"/>
    <w:rsid w:val="00A51533"/>
    <w:rsid w:val="00A60942"/>
    <w:rsid w:val="00A60E33"/>
    <w:rsid w:val="00A6516C"/>
    <w:rsid w:val="00A831CA"/>
    <w:rsid w:val="00AA29CD"/>
    <w:rsid w:val="00AA5DA4"/>
    <w:rsid w:val="00AE0A64"/>
    <w:rsid w:val="00B146E8"/>
    <w:rsid w:val="00B251EB"/>
    <w:rsid w:val="00B53D47"/>
    <w:rsid w:val="00B5605D"/>
    <w:rsid w:val="00B56E4E"/>
    <w:rsid w:val="00B602F5"/>
    <w:rsid w:val="00B92571"/>
    <w:rsid w:val="00B95A40"/>
    <w:rsid w:val="00BB0316"/>
    <w:rsid w:val="00BE0F2E"/>
    <w:rsid w:val="00BE4854"/>
    <w:rsid w:val="00C02635"/>
    <w:rsid w:val="00C04D30"/>
    <w:rsid w:val="00C07F14"/>
    <w:rsid w:val="00C1189C"/>
    <w:rsid w:val="00C16327"/>
    <w:rsid w:val="00C44683"/>
    <w:rsid w:val="00C45817"/>
    <w:rsid w:val="00C51DB5"/>
    <w:rsid w:val="00C56404"/>
    <w:rsid w:val="00C646E1"/>
    <w:rsid w:val="00C71090"/>
    <w:rsid w:val="00C740D0"/>
    <w:rsid w:val="00C94E64"/>
    <w:rsid w:val="00C97C06"/>
    <w:rsid w:val="00C97F15"/>
    <w:rsid w:val="00CA2AEE"/>
    <w:rsid w:val="00CC02A3"/>
    <w:rsid w:val="00CC2A36"/>
    <w:rsid w:val="00CC638A"/>
    <w:rsid w:val="00CE5040"/>
    <w:rsid w:val="00CF00AC"/>
    <w:rsid w:val="00CF288D"/>
    <w:rsid w:val="00D03E2E"/>
    <w:rsid w:val="00D07489"/>
    <w:rsid w:val="00D26D5B"/>
    <w:rsid w:val="00D423ED"/>
    <w:rsid w:val="00D42C9D"/>
    <w:rsid w:val="00D50C42"/>
    <w:rsid w:val="00D54D4A"/>
    <w:rsid w:val="00D618A8"/>
    <w:rsid w:val="00D63B50"/>
    <w:rsid w:val="00D751B1"/>
    <w:rsid w:val="00D75817"/>
    <w:rsid w:val="00D77F63"/>
    <w:rsid w:val="00D82EED"/>
    <w:rsid w:val="00D87AD4"/>
    <w:rsid w:val="00D91E34"/>
    <w:rsid w:val="00DA1337"/>
    <w:rsid w:val="00DA5042"/>
    <w:rsid w:val="00DB5FE0"/>
    <w:rsid w:val="00DC0BEE"/>
    <w:rsid w:val="00DC2F26"/>
    <w:rsid w:val="00DE23EB"/>
    <w:rsid w:val="00DF122B"/>
    <w:rsid w:val="00DF5AF8"/>
    <w:rsid w:val="00E05AAE"/>
    <w:rsid w:val="00E0795D"/>
    <w:rsid w:val="00E15E6A"/>
    <w:rsid w:val="00E264D9"/>
    <w:rsid w:val="00E3524E"/>
    <w:rsid w:val="00E53FC6"/>
    <w:rsid w:val="00E61589"/>
    <w:rsid w:val="00E71257"/>
    <w:rsid w:val="00E85B6C"/>
    <w:rsid w:val="00E85FA7"/>
    <w:rsid w:val="00E920E1"/>
    <w:rsid w:val="00E96532"/>
    <w:rsid w:val="00EA448E"/>
    <w:rsid w:val="00ED120C"/>
    <w:rsid w:val="00ED6BE7"/>
    <w:rsid w:val="00EE459C"/>
    <w:rsid w:val="00EF65C7"/>
    <w:rsid w:val="00EF7301"/>
    <w:rsid w:val="00F1244F"/>
    <w:rsid w:val="00F1787F"/>
    <w:rsid w:val="00F22B5D"/>
    <w:rsid w:val="00F3672E"/>
    <w:rsid w:val="00F4642E"/>
    <w:rsid w:val="00F77A03"/>
    <w:rsid w:val="00F833C9"/>
    <w:rsid w:val="00F94BA0"/>
    <w:rsid w:val="00FF04B4"/>
    <w:rsid w:val="00FF1705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E8CF25"/>
  <w15:chartTrackingRefBased/>
  <w15:docId w15:val="{20C48847-EAD9-43E2-BD96-8AFB1C83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1A8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81A81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8133F7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83A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83A0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110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110B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581A81"/>
    <w:pPr>
      <w:jc w:val="both"/>
    </w:pPr>
  </w:style>
  <w:style w:type="paragraph" w:styleId="Title">
    <w:name w:val="Title"/>
    <w:basedOn w:val="Normal"/>
    <w:link w:val="TitleChar"/>
    <w:qFormat/>
    <w:rsid w:val="009B4FBC"/>
    <w:pPr>
      <w:jc w:val="center"/>
    </w:pPr>
    <w:rPr>
      <w:rFonts w:ascii="Times New Roman" w:hAnsi="Times New Roman"/>
      <w:b/>
      <w:bCs/>
      <w:u w:val="single"/>
      <w:lang w:val="x-none"/>
    </w:rPr>
  </w:style>
  <w:style w:type="character" w:customStyle="1" w:styleId="TitleChar">
    <w:name w:val="Title Char"/>
    <w:link w:val="Title"/>
    <w:rsid w:val="009B4FBC"/>
    <w:rPr>
      <w:b/>
      <w:bCs/>
      <w:sz w:val="24"/>
      <w:szCs w:val="24"/>
      <w:u w:val="single"/>
      <w:lang w:eastAsia="en-US"/>
    </w:rPr>
  </w:style>
  <w:style w:type="character" w:styleId="Hyperlink">
    <w:name w:val="Hyperlink"/>
    <w:rsid w:val="003F2026"/>
    <w:rPr>
      <w:color w:val="0000FF"/>
      <w:u w:val="single"/>
    </w:rPr>
  </w:style>
  <w:style w:type="character" w:customStyle="1" w:styleId="Heading3Char">
    <w:name w:val="Heading 3 Char"/>
    <w:link w:val="Heading3"/>
    <w:semiHidden/>
    <w:rsid w:val="00183A0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semiHidden/>
    <w:rsid w:val="00183A0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rsid w:val="00D03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03E2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40776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751B1"/>
    <w:pPr>
      <w:widowControl w:val="0"/>
      <w:ind w:left="720"/>
      <w:contextualSpacing/>
    </w:pPr>
    <w:rPr>
      <w:rFonts w:ascii="Courier" w:hAnsi="Courier"/>
      <w:snapToGrid w:val="0"/>
      <w:szCs w:val="20"/>
    </w:rPr>
  </w:style>
  <w:style w:type="paragraph" w:styleId="NormalWeb">
    <w:name w:val="Normal (Web)"/>
    <w:basedOn w:val="Normal"/>
    <w:uiPriority w:val="99"/>
    <w:unhideWhenUsed/>
    <w:rsid w:val="00A0101C"/>
    <w:rPr>
      <w:sz w:val="20"/>
    </w:rPr>
  </w:style>
  <w:style w:type="paragraph" w:styleId="ListBullet">
    <w:name w:val="List Bullet"/>
    <w:basedOn w:val="Normal"/>
    <w:autoRedefine/>
    <w:unhideWhenUsed/>
    <w:rsid w:val="00A0101C"/>
    <w:pPr>
      <w:numPr>
        <w:numId w:val="9"/>
      </w:numPr>
    </w:pPr>
  </w:style>
  <w:style w:type="table" w:styleId="TableGrid">
    <w:name w:val="Table Grid"/>
    <w:basedOn w:val="TableNormal"/>
    <w:uiPriority w:val="39"/>
    <w:rsid w:val="002D32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0B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D51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https://i2.wp.com/www.st-marks.kent.sch.uk/wp-content/uploads/2016/05/rochester20logo_topbanner2.gif?w=870" TargetMode="External"/><Relationship Id="rId1" Type="http://schemas.openxmlformats.org/officeDocument/2006/relationships/image" Target="media/image3.gif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sm\Desktop\Headed%20School%20Pap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D7F23-958F-4EDA-B3C8-A5E771FA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School Paper</Template>
  <TotalTime>1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Westwood Primary School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</dc:creator>
  <cp:keywords/>
  <dc:description/>
  <cp:lastModifiedBy>Cheryl Davies</cp:lastModifiedBy>
  <cp:revision>2</cp:revision>
  <cp:lastPrinted>2023-03-23T15:27:00Z</cp:lastPrinted>
  <dcterms:created xsi:type="dcterms:W3CDTF">2026-04-11T16:43:00Z</dcterms:created>
  <dcterms:modified xsi:type="dcterms:W3CDTF">2026-04-11T16:43:00Z</dcterms:modified>
</cp:coreProperties>
</file>