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CDA7F" w14:textId="77777777" w:rsidR="00C740D0" w:rsidRPr="00A6516C" w:rsidRDefault="00C740D0" w:rsidP="00A6516C">
      <w:pPr>
        <w:rPr>
          <w:lang w:val="en-US"/>
        </w:rPr>
        <w:sectPr w:rsidR="00C740D0" w:rsidRPr="00A6516C" w:rsidSect="00C97F15">
          <w:headerReference w:type="first" r:id="rId8"/>
          <w:footerReference w:type="first" r:id="rId9"/>
          <w:pgSz w:w="11906" w:h="16838" w:code="9"/>
          <w:pgMar w:top="3403" w:right="1274" w:bottom="1276" w:left="1134" w:header="709" w:footer="454" w:gutter="0"/>
          <w:cols w:space="708"/>
          <w:titlePg/>
          <w:docGrid w:linePitch="360"/>
        </w:sectPr>
      </w:pPr>
    </w:p>
    <w:p w14:paraId="5C3AA9AA" w14:textId="77777777" w:rsidR="000B6D69" w:rsidRPr="00DC0CD9" w:rsidRDefault="000B6D69" w:rsidP="000B6D69">
      <w:pPr>
        <w:jc w:val="center"/>
        <w:rPr>
          <w:rFonts w:ascii="Calibri" w:hAnsi="Calibri" w:cs="Calibri"/>
          <w:sz w:val="28"/>
          <w:szCs w:val="28"/>
        </w:rPr>
      </w:pPr>
      <w:r>
        <w:rPr>
          <w:rFonts w:ascii="Calibri" w:hAnsi="Calibri" w:cs="Calibri"/>
          <w:sz w:val="28"/>
          <w:szCs w:val="28"/>
        </w:rPr>
        <w:t>AFTER SCHOOL</w:t>
      </w:r>
      <w:r w:rsidRPr="00DC0CD9">
        <w:rPr>
          <w:rFonts w:ascii="Calibri" w:hAnsi="Calibri" w:cs="Calibri"/>
          <w:sz w:val="28"/>
          <w:szCs w:val="28"/>
        </w:rPr>
        <w:t xml:space="preserve"> CLUB</w:t>
      </w:r>
    </w:p>
    <w:p w14:paraId="518BB992" w14:textId="77777777" w:rsidR="000B6D69" w:rsidRDefault="000B6D69" w:rsidP="000B6D69">
      <w:pPr>
        <w:jc w:val="center"/>
        <w:rPr>
          <w:rFonts w:ascii="Calibri" w:hAnsi="Calibri" w:cs="Calibri"/>
          <w:b/>
          <w:sz w:val="28"/>
          <w:szCs w:val="28"/>
        </w:rPr>
      </w:pPr>
      <w:r>
        <w:rPr>
          <w:rFonts w:ascii="Calibri" w:hAnsi="Calibri" w:cs="Calibri"/>
          <w:b/>
          <w:sz w:val="28"/>
          <w:szCs w:val="28"/>
        </w:rPr>
        <w:t>Terms and Conditions</w:t>
      </w:r>
    </w:p>
    <w:p w14:paraId="785AF592" w14:textId="77777777" w:rsidR="000B6D69" w:rsidRDefault="000B6D69" w:rsidP="000B6D69">
      <w:pPr>
        <w:rPr>
          <w:rFonts w:ascii="Calibri" w:hAnsi="Calibri" w:cs="Calibri"/>
          <w:sz w:val="22"/>
          <w:szCs w:val="22"/>
        </w:rPr>
      </w:pPr>
    </w:p>
    <w:p w14:paraId="548BD295" w14:textId="77777777" w:rsidR="000B6D69" w:rsidRDefault="000B6D69" w:rsidP="000B6D69">
      <w:pPr>
        <w:rPr>
          <w:rFonts w:ascii="Calibri" w:hAnsi="Calibri" w:cs="Calibri"/>
          <w:sz w:val="22"/>
          <w:szCs w:val="22"/>
        </w:rPr>
      </w:pPr>
      <w:r>
        <w:rPr>
          <w:rFonts w:ascii="Calibri" w:hAnsi="Calibri" w:cs="Calibri"/>
          <w:sz w:val="22"/>
          <w:szCs w:val="22"/>
        </w:rPr>
        <w:t xml:space="preserve">The After School Club is managed by Bishop Ridley Primary School and exists to provide high quality after school childcare for Reception pupils up to year 6 on roll at the school.  </w:t>
      </w:r>
      <w:r w:rsidRPr="00241474">
        <w:rPr>
          <w:rFonts w:ascii="Calibri" w:hAnsi="Calibri" w:cs="Calibri"/>
          <w:sz w:val="22"/>
          <w:szCs w:val="22"/>
        </w:rPr>
        <w:t xml:space="preserve">It provides a range of stimulating and creative activities in a safe environment. </w:t>
      </w:r>
    </w:p>
    <w:p w14:paraId="131A7161" w14:textId="77777777" w:rsidR="000B6D69" w:rsidRPr="00241474" w:rsidRDefault="000B6D69" w:rsidP="000B6D69">
      <w:pPr>
        <w:rPr>
          <w:rFonts w:ascii="Calibri" w:hAnsi="Calibri" w:cs="Calibri"/>
          <w:sz w:val="22"/>
          <w:szCs w:val="22"/>
        </w:rPr>
      </w:pPr>
    </w:p>
    <w:p w14:paraId="787C4225" w14:textId="77777777" w:rsidR="000B6D69" w:rsidRDefault="000B6D69" w:rsidP="000B6D69">
      <w:pPr>
        <w:rPr>
          <w:rFonts w:ascii="Calibri" w:hAnsi="Calibri" w:cs="Calibri"/>
          <w:sz w:val="22"/>
          <w:szCs w:val="22"/>
        </w:rPr>
      </w:pPr>
      <w:r>
        <w:rPr>
          <w:rFonts w:ascii="Calibri" w:hAnsi="Calibri" w:cs="Calibri"/>
          <w:sz w:val="22"/>
          <w:szCs w:val="22"/>
        </w:rPr>
        <w:t>The After School Club offers the following:</w:t>
      </w:r>
    </w:p>
    <w:p w14:paraId="52027037" w14:textId="77777777" w:rsidR="000B6D69" w:rsidRDefault="000B6D69" w:rsidP="000B6D69">
      <w:pPr>
        <w:rPr>
          <w:rFonts w:ascii="Calibri" w:hAnsi="Calibri" w:cs="Calibri"/>
          <w:sz w:val="22"/>
          <w:szCs w:val="22"/>
        </w:rPr>
      </w:pPr>
    </w:p>
    <w:p w14:paraId="4297C1AD" w14:textId="77777777" w:rsidR="000B6D69" w:rsidRPr="00083917" w:rsidRDefault="000B6D69" w:rsidP="000B6D69">
      <w:pPr>
        <w:pStyle w:val="ListParagraph"/>
        <w:widowControl/>
        <w:numPr>
          <w:ilvl w:val="0"/>
          <w:numId w:val="14"/>
        </w:numPr>
        <w:rPr>
          <w:rFonts w:ascii="Calibri" w:hAnsi="Calibri" w:cs="Calibri"/>
          <w:sz w:val="22"/>
          <w:szCs w:val="22"/>
        </w:rPr>
      </w:pPr>
      <w:r>
        <w:rPr>
          <w:rFonts w:ascii="Calibri" w:hAnsi="Calibri" w:cs="Calibri"/>
          <w:sz w:val="22"/>
          <w:szCs w:val="22"/>
        </w:rPr>
        <w:t>A</w:t>
      </w:r>
      <w:r w:rsidRPr="00142BF3">
        <w:rPr>
          <w:rFonts w:ascii="Calibri" w:hAnsi="Calibri" w:cs="Calibri"/>
          <w:sz w:val="22"/>
          <w:szCs w:val="22"/>
        </w:rPr>
        <w:t xml:space="preserve">n environment that is safe, </w:t>
      </w:r>
      <w:r>
        <w:rPr>
          <w:rFonts w:ascii="Calibri" w:hAnsi="Calibri" w:cs="Calibri"/>
          <w:sz w:val="22"/>
          <w:szCs w:val="22"/>
        </w:rPr>
        <w:t>caring and stimulating.</w:t>
      </w:r>
    </w:p>
    <w:p w14:paraId="52EDDF91" w14:textId="77777777" w:rsidR="000B6D69" w:rsidRPr="00AE4D29" w:rsidRDefault="000B6D69" w:rsidP="000B6D69">
      <w:pPr>
        <w:pStyle w:val="ListParagraph"/>
        <w:widowControl/>
        <w:numPr>
          <w:ilvl w:val="0"/>
          <w:numId w:val="14"/>
        </w:numPr>
        <w:rPr>
          <w:rFonts w:ascii="Calibri" w:hAnsi="Calibri" w:cs="Calibri"/>
          <w:sz w:val="22"/>
          <w:szCs w:val="22"/>
        </w:rPr>
      </w:pPr>
      <w:r>
        <w:rPr>
          <w:rFonts w:ascii="Calibri" w:hAnsi="Calibri" w:cs="Calibri"/>
          <w:sz w:val="22"/>
          <w:szCs w:val="22"/>
        </w:rPr>
        <w:t>A</w:t>
      </w:r>
      <w:r w:rsidRPr="00AE4D29">
        <w:rPr>
          <w:rFonts w:ascii="Calibri" w:hAnsi="Calibri" w:cs="Calibri"/>
          <w:sz w:val="22"/>
          <w:szCs w:val="22"/>
        </w:rPr>
        <w:t xml:space="preserve"> tasty, healthy and nutritious </w:t>
      </w:r>
      <w:r>
        <w:rPr>
          <w:rFonts w:ascii="Calibri" w:hAnsi="Calibri" w:cs="Calibri"/>
          <w:sz w:val="22"/>
          <w:szCs w:val="22"/>
        </w:rPr>
        <w:t xml:space="preserve">selection of snacks </w:t>
      </w:r>
      <w:r w:rsidRPr="00AE4D29">
        <w:rPr>
          <w:rFonts w:ascii="Calibri" w:hAnsi="Calibri" w:cs="Calibri"/>
          <w:sz w:val="22"/>
          <w:szCs w:val="22"/>
        </w:rPr>
        <w:t xml:space="preserve">including: </w:t>
      </w:r>
      <w:r>
        <w:rPr>
          <w:rFonts w:ascii="Calibri" w:hAnsi="Calibri" w:cs="Calibri"/>
          <w:sz w:val="22"/>
          <w:szCs w:val="22"/>
        </w:rPr>
        <w:t xml:space="preserve">fresh fruit and vegetables, freshly prepared sandwiches prepared by a Food Hygiene trained member of staff.  The food provided is not intended as a substitute for a main evening meal.  </w:t>
      </w:r>
    </w:p>
    <w:p w14:paraId="0AA68FBA" w14:textId="77777777" w:rsidR="000B6D69" w:rsidRDefault="000B6D69" w:rsidP="000B6D69">
      <w:pPr>
        <w:pStyle w:val="ListParagraph"/>
        <w:widowControl/>
        <w:numPr>
          <w:ilvl w:val="0"/>
          <w:numId w:val="14"/>
        </w:numPr>
        <w:rPr>
          <w:rFonts w:ascii="Calibri" w:hAnsi="Calibri" w:cs="Calibri"/>
          <w:sz w:val="22"/>
          <w:szCs w:val="22"/>
        </w:rPr>
      </w:pPr>
      <w:r>
        <w:rPr>
          <w:rFonts w:ascii="Calibri" w:hAnsi="Calibri" w:cs="Calibri"/>
          <w:sz w:val="22"/>
          <w:szCs w:val="22"/>
        </w:rPr>
        <w:t>A varied programme of indoor and outdoor activities (weather permitting).</w:t>
      </w:r>
    </w:p>
    <w:p w14:paraId="32E48213" w14:textId="77777777" w:rsidR="000B6D69" w:rsidRDefault="000B6D69" w:rsidP="000B6D69">
      <w:pPr>
        <w:pStyle w:val="ListParagraph"/>
        <w:widowControl/>
        <w:numPr>
          <w:ilvl w:val="0"/>
          <w:numId w:val="14"/>
        </w:numPr>
        <w:rPr>
          <w:rFonts w:ascii="Calibri" w:hAnsi="Calibri" w:cs="Calibri"/>
          <w:sz w:val="22"/>
          <w:szCs w:val="22"/>
        </w:rPr>
      </w:pPr>
      <w:r>
        <w:rPr>
          <w:rFonts w:ascii="Calibri" w:hAnsi="Calibri" w:cs="Calibri"/>
          <w:sz w:val="22"/>
          <w:szCs w:val="22"/>
        </w:rPr>
        <w:t>High quality care at all times.</w:t>
      </w:r>
    </w:p>
    <w:p w14:paraId="035EF2E4" w14:textId="77777777" w:rsidR="000B6D69" w:rsidRDefault="000B6D69" w:rsidP="000B6D69">
      <w:pPr>
        <w:pStyle w:val="ListParagraph"/>
        <w:widowControl/>
        <w:numPr>
          <w:ilvl w:val="0"/>
          <w:numId w:val="14"/>
        </w:numPr>
        <w:rPr>
          <w:rFonts w:ascii="Calibri" w:hAnsi="Calibri" w:cs="Calibri"/>
          <w:sz w:val="22"/>
          <w:szCs w:val="22"/>
        </w:rPr>
      </w:pPr>
      <w:r>
        <w:rPr>
          <w:rFonts w:ascii="Calibri" w:hAnsi="Calibri" w:cs="Calibri"/>
          <w:sz w:val="22"/>
          <w:szCs w:val="22"/>
        </w:rPr>
        <w:t>Experienced and committed staff with relevant training in First Aid, Food Hygiene and Child Protection.</w:t>
      </w:r>
    </w:p>
    <w:p w14:paraId="6C98BC17" w14:textId="77777777" w:rsidR="000B6D69" w:rsidRPr="00142BF3" w:rsidRDefault="000B6D69" w:rsidP="000B6D69">
      <w:pPr>
        <w:pStyle w:val="ListParagraph"/>
        <w:widowControl/>
        <w:numPr>
          <w:ilvl w:val="0"/>
          <w:numId w:val="14"/>
        </w:numPr>
        <w:rPr>
          <w:rFonts w:ascii="Calibri" w:hAnsi="Calibri" w:cs="Calibri"/>
          <w:sz w:val="22"/>
          <w:szCs w:val="22"/>
        </w:rPr>
      </w:pPr>
      <w:r>
        <w:rPr>
          <w:rFonts w:ascii="Calibri" w:hAnsi="Calibri" w:cs="Calibri"/>
          <w:sz w:val="22"/>
          <w:szCs w:val="22"/>
        </w:rPr>
        <w:t>A commitment to equal opportunities.</w:t>
      </w:r>
    </w:p>
    <w:p w14:paraId="3A749F17" w14:textId="77777777" w:rsidR="000B6D69" w:rsidRPr="00142BF3" w:rsidRDefault="000B6D69" w:rsidP="000B6D69">
      <w:pPr>
        <w:rPr>
          <w:rFonts w:ascii="Calibri" w:hAnsi="Calibri" w:cs="Calibri"/>
          <w:sz w:val="22"/>
          <w:szCs w:val="22"/>
        </w:rPr>
      </w:pPr>
    </w:p>
    <w:p w14:paraId="2707FC04" w14:textId="77777777" w:rsidR="000B6D69" w:rsidRPr="00142BF3" w:rsidRDefault="000B6D69" w:rsidP="000B6D69">
      <w:pPr>
        <w:rPr>
          <w:rFonts w:ascii="Calibri" w:hAnsi="Calibri" w:cs="Calibri"/>
          <w:sz w:val="22"/>
          <w:szCs w:val="22"/>
        </w:rPr>
      </w:pPr>
      <w:r>
        <w:rPr>
          <w:rFonts w:ascii="Calibri" w:hAnsi="Calibri" w:cs="Calibri"/>
          <w:sz w:val="22"/>
          <w:szCs w:val="22"/>
        </w:rPr>
        <w:t xml:space="preserve">The After School </w:t>
      </w:r>
      <w:r w:rsidRPr="00142BF3">
        <w:rPr>
          <w:rFonts w:ascii="Calibri" w:hAnsi="Calibri" w:cs="Calibri"/>
          <w:sz w:val="22"/>
          <w:szCs w:val="22"/>
        </w:rPr>
        <w:t>Club staff will ensure that appropriate standards of behaviour, good manners and hygiene are maintained.</w:t>
      </w:r>
    </w:p>
    <w:p w14:paraId="785BE3F1" w14:textId="77777777" w:rsidR="000B6D69" w:rsidRDefault="000B6D69" w:rsidP="000B6D69">
      <w:pPr>
        <w:rPr>
          <w:rFonts w:ascii="Calibri" w:hAnsi="Calibri" w:cs="Calibri"/>
          <w:sz w:val="22"/>
          <w:szCs w:val="22"/>
        </w:rPr>
      </w:pPr>
    </w:p>
    <w:p w14:paraId="7844811E" w14:textId="77777777" w:rsidR="000B6D69" w:rsidRDefault="000B6D69" w:rsidP="000B6D69">
      <w:pPr>
        <w:rPr>
          <w:rFonts w:ascii="Calibri" w:hAnsi="Calibri" w:cs="Calibri"/>
          <w:sz w:val="22"/>
          <w:szCs w:val="22"/>
        </w:rPr>
      </w:pPr>
      <w:r>
        <w:rPr>
          <w:rFonts w:ascii="Calibri" w:hAnsi="Calibri" w:cs="Calibri"/>
          <w:sz w:val="22"/>
          <w:szCs w:val="22"/>
        </w:rPr>
        <w:t xml:space="preserve">Our After School Club will run from 3.00 pm to 6.00 pm, Monday to Friday, </w:t>
      </w:r>
      <w:r w:rsidRPr="00DE3AF3">
        <w:rPr>
          <w:rFonts w:ascii="Calibri" w:hAnsi="Calibri" w:cs="Calibri"/>
          <w:sz w:val="22"/>
          <w:szCs w:val="22"/>
        </w:rPr>
        <w:t xml:space="preserve">from the school hall.  </w:t>
      </w:r>
      <w:r>
        <w:rPr>
          <w:rFonts w:ascii="Calibri" w:hAnsi="Calibri" w:cs="Calibri"/>
          <w:sz w:val="22"/>
          <w:szCs w:val="22"/>
        </w:rPr>
        <w:t xml:space="preserve"> It will not operate during school holidays or INSET days.  </w:t>
      </w:r>
    </w:p>
    <w:p w14:paraId="771A63BE" w14:textId="77777777" w:rsidR="000B6D69" w:rsidRDefault="000B6D69" w:rsidP="000B6D69">
      <w:pPr>
        <w:rPr>
          <w:rFonts w:ascii="Calibri" w:hAnsi="Calibri" w:cs="Calibri"/>
          <w:sz w:val="22"/>
          <w:szCs w:val="22"/>
        </w:rPr>
      </w:pPr>
    </w:p>
    <w:p w14:paraId="4A715600" w14:textId="5712F705" w:rsidR="000B6D69" w:rsidRDefault="000B6D69" w:rsidP="000B6D69">
      <w:pPr>
        <w:rPr>
          <w:rFonts w:ascii="Calibri" w:hAnsi="Calibri" w:cs="Calibri"/>
          <w:b/>
          <w:sz w:val="22"/>
          <w:szCs w:val="22"/>
        </w:rPr>
      </w:pPr>
      <w:r>
        <w:rPr>
          <w:rFonts w:ascii="Calibri" w:hAnsi="Calibri" w:cs="Calibri"/>
          <w:b/>
          <w:sz w:val="22"/>
          <w:szCs w:val="22"/>
        </w:rPr>
        <w:t>Registration</w:t>
      </w:r>
    </w:p>
    <w:p w14:paraId="0D9B4F6A" w14:textId="77777777" w:rsidR="002923DC" w:rsidRDefault="002923DC" w:rsidP="000B6D69">
      <w:pPr>
        <w:rPr>
          <w:rFonts w:ascii="Calibri" w:hAnsi="Calibri" w:cs="Calibri"/>
          <w:b/>
          <w:sz w:val="22"/>
          <w:szCs w:val="22"/>
        </w:rPr>
      </w:pPr>
    </w:p>
    <w:p w14:paraId="78FD2014" w14:textId="4F8433C4" w:rsidR="000B6D69" w:rsidRDefault="000B6D69" w:rsidP="000B6D69">
      <w:pPr>
        <w:rPr>
          <w:rFonts w:ascii="Calibri" w:hAnsi="Calibri" w:cs="Calibri"/>
          <w:sz w:val="22"/>
          <w:szCs w:val="22"/>
        </w:rPr>
      </w:pPr>
      <w:r>
        <w:rPr>
          <w:rFonts w:ascii="Calibri" w:hAnsi="Calibri" w:cs="Calibri"/>
          <w:sz w:val="22"/>
          <w:szCs w:val="22"/>
        </w:rPr>
        <w:t xml:space="preserve">Only children for whom a Registration Form has been completed may </w:t>
      </w:r>
      <w:r w:rsidRPr="00AE4D29">
        <w:rPr>
          <w:rFonts w:ascii="Calibri" w:hAnsi="Calibri" w:cs="Calibri"/>
          <w:sz w:val="22"/>
          <w:szCs w:val="22"/>
        </w:rPr>
        <w:t xml:space="preserve">attend the After School Club.  </w:t>
      </w:r>
      <w:r>
        <w:rPr>
          <w:rFonts w:ascii="Calibri" w:hAnsi="Calibri" w:cs="Calibri"/>
          <w:sz w:val="22"/>
          <w:szCs w:val="22"/>
        </w:rPr>
        <w:t>Please make sure the Registration Form includes emergency contact details and medical information.</w:t>
      </w:r>
    </w:p>
    <w:p w14:paraId="1DC2B7F4" w14:textId="5217C5A2" w:rsidR="00ED0DCA" w:rsidRDefault="00ED0DCA" w:rsidP="000B6D69">
      <w:pPr>
        <w:rPr>
          <w:rFonts w:ascii="Calibri" w:hAnsi="Calibri" w:cs="Calibri"/>
          <w:sz w:val="22"/>
          <w:szCs w:val="22"/>
        </w:rPr>
      </w:pPr>
    </w:p>
    <w:p w14:paraId="0DD07FA9" w14:textId="724BE932" w:rsidR="000B6D69" w:rsidRDefault="001B18F4" w:rsidP="000B6D69">
      <w:pPr>
        <w:rPr>
          <w:rFonts w:ascii="Calibri" w:hAnsi="Calibri" w:cs="Calibri"/>
          <w:b/>
          <w:sz w:val="22"/>
          <w:szCs w:val="22"/>
        </w:rPr>
      </w:pPr>
      <w:r>
        <w:rPr>
          <w:rFonts w:ascii="Calibri" w:hAnsi="Calibri" w:cs="Calibri"/>
          <w:b/>
          <w:sz w:val="22"/>
          <w:szCs w:val="22"/>
        </w:rPr>
        <w:t xml:space="preserve">Bookings, </w:t>
      </w:r>
      <w:r w:rsidR="000B6D69">
        <w:rPr>
          <w:rFonts w:ascii="Calibri" w:hAnsi="Calibri" w:cs="Calibri"/>
          <w:b/>
          <w:sz w:val="22"/>
          <w:szCs w:val="22"/>
        </w:rPr>
        <w:t>Payment of Fees and Cancellation</w:t>
      </w:r>
    </w:p>
    <w:p w14:paraId="12BE211B" w14:textId="77777777" w:rsidR="000B6D69" w:rsidRDefault="000B6D69" w:rsidP="000B6D69">
      <w:pPr>
        <w:rPr>
          <w:rFonts w:ascii="Calibri" w:hAnsi="Calibri" w:cs="Calibri"/>
          <w:b/>
          <w:sz w:val="22"/>
          <w:szCs w:val="22"/>
        </w:rPr>
      </w:pPr>
    </w:p>
    <w:p w14:paraId="31DDA574" w14:textId="688F7348" w:rsidR="00296FCD" w:rsidRPr="00FD2C54" w:rsidRDefault="001B18F4" w:rsidP="00296FCD">
      <w:pPr>
        <w:rPr>
          <w:rFonts w:ascii="Calibri" w:hAnsi="Calibri" w:cs="Calibri"/>
          <w:sz w:val="22"/>
          <w:szCs w:val="22"/>
        </w:rPr>
      </w:pPr>
      <w:r>
        <w:rPr>
          <w:rFonts w:ascii="Calibri" w:hAnsi="Calibri" w:cs="Calibri"/>
          <w:sz w:val="22"/>
          <w:szCs w:val="22"/>
        </w:rPr>
        <w:t>Sessions must be booked at least 24 hours in advance via ParentMail.  The booking system allows sessions to be booked up to midnight on the preceding day</w:t>
      </w:r>
      <w:r w:rsidR="00296FCD">
        <w:rPr>
          <w:rFonts w:ascii="Calibri" w:hAnsi="Calibri" w:cs="Calibri"/>
          <w:sz w:val="22"/>
          <w:szCs w:val="22"/>
        </w:rPr>
        <w:t>.</w:t>
      </w:r>
    </w:p>
    <w:p w14:paraId="5D5FBB0F" w14:textId="324F9396" w:rsidR="00296FCD" w:rsidRPr="00296FCD" w:rsidRDefault="00296FCD" w:rsidP="00296FCD">
      <w:pPr>
        <w:rPr>
          <w:rFonts w:ascii="Calibri" w:hAnsi="Calibri" w:cs="Calibri"/>
          <w:b/>
          <w:bCs/>
          <w:sz w:val="22"/>
          <w:szCs w:val="22"/>
        </w:rPr>
      </w:pPr>
      <w:r w:rsidRPr="00296FCD">
        <w:rPr>
          <w:rFonts w:ascii="Calibri" w:hAnsi="Calibri" w:cs="Calibri"/>
          <w:sz w:val="22"/>
          <w:szCs w:val="22"/>
        </w:rPr>
        <w:br/>
        <w:t xml:space="preserve">When a place has been booked, staffing and food are arranged specifically for that child. </w:t>
      </w:r>
      <w:r w:rsidRPr="00296FCD">
        <w:rPr>
          <w:rFonts w:ascii="Calibri" w:hAnsi="Calibri" w:cs="Calibri"/>
          <w:b/>
          <w:bCs/>
          <w:sz w:val="22"/>
          <w:szCs w:val="22"/>
        </w:rPr>
        <w:t>If a child does not attend and the school has not been informed in advance, the session will still be chargeable.</w:t>
      </w:r>
    </w:p>
    <w:p w14:paraId="55549B8A" w14:textId="03C9F180" w:rsidR="00296FCD" w:rsidRPr="00FD2C54" w:rsidRDefault="00296FCD" w:rsidP="00296FCD">
      <w:pPr>
        <w:rPr>
          <w:rFonts w:ascii="Calibri" w:hAnsi="Calibri" w:cs="Calibri"/>
          <w:sz w:val="22"/>
          <w:szCs w:val="22"/>
        </w:rPr>
      </w:pPr>
      <w:r w:rsidRPr="00296FCD">
        <w:rPr>
          <w:rFonts w:ascii="Calibri" w:hAnsi="Calibri" w:cs="Calibri"/>
          <w:sz w:val="22"/>
          <w:szCs w:val="22"/>
        </w:rPr>
        <w:t>If your child will not be attending, please notify the school office by </w:t>
      </w:r>
      <w:r w:rsidRPr="00296FCD">
        <w:rPr>
          <w:rFonts w:ascii="Calibri" w:hAnsi="Calibri" w:cs="Calibri"/>
          <w:b/>
          <w:bCs/>
          <w:sz w:val="22"/>
          <w:szCs w:val="22"/>
        </w:rPr>
        <w:t>12:00 noon on the day</w:t>
      </w:r>
      <w:r w:rsidRPr="00296FCD">
        <w:rPr>
          <w:rFonts w:ascii="Calibri" w:hAnsi="Calibri" w:cs="Calibri"/>
          <w:sz w:val="22"/>
          <w:szCs w:val="22"/>
        </w:rPr>
        <w:t> so that the place can be released.</w:t>
      </w:r>
    </w:p>
    <w:p w14:paraId="33A780D6" w14:textId="1F212351" w:rsidR="00296FCD" w:rsidRDefault="00296FCD" w:rsidP="00296FCD">
      <w:pPr>
        <w:rPr>
          <w:rFonts w:ascii="Calibri" w:hAnsi="Calibri" w:cs="Calibri"/>
          <w:sz w:val="22"/>
          <w:szCs w:val="22"/>
        </w:rPr>
      </w:pPr>
      <w:r w:rsidRPr="00296FCD">
        <w:rPr>
          <w:rFonts w:ascii="Calibri" w:hAnsi="Calibri" w:cs="Calibri"/>
          <w:sz w:val="22"/>
          <w:szCs w:val="22"/>
        </w:rPr>
        <w:br/>
        <w:t>We understand that emergencies occasionally arise and we will always try to help where possible. However, bookings made after </w:t>
      </w:r>
      <w:r w:rsidRPr="00296FCD">
        <w:rPr>
          <w:rFonts w:ascii="Calibri" w:hAnsi="Calibri" w:cs="Calibri"/>
          <w:b/>
          <w:bCs/>
          <w:sz w:val="22"/>
          <w:szCs w:val="22"/>
        </w:rPr>
        <w:t>12:00 noon</w:t>
      </w:r>
      <w:r w:rsidRPr="00296FCD">
        <w:rPr>
          <w:rFonts w:ascii="Calibri" w:hAnsi="Calibri" w:cs="Calibri"/>
          <w:sz w:val="22"/>
          <w:szCs w:val="22"/>
        </w:rPr>
        <w:t xml:space="preserve"> require registers and staffing to be reorganised at short </w:t>
      </w:r>
      <w:r w:rsidRPr="00296FCD">
        <w:rPr>
          <w:rFonts w:ascii="Calibri" w:hAnsi="Calibri" w:cs="Calibri"/>
          <w:sz w:val="22"/>
          <w:szCs w:val="22"/>
        </w:rPr>
        <w:lastRenderedPageBreak/>
        <w:t>notice. For this reason, these bookings will incur a small administrative fee in addition to the normal session charge. The total fee will be £18.00 per session.</w:t>
      </w:r>
    </w:p>
    <w:p w14:paraId="5E2D3671" w14:textId="77777777" w:rsidR="00296FCD" w:rsidRPr="00296FCD" w:rsidRDefault="00296FCD" w:rsidP="00296FCD">
      <w:pPr>
        <w:rPr>
          <w:rFonts w:ascii="Calibri" w:hAnsi="Calibri" w:cs="Calibri"/>
          <w:sz w:val="22"/>
          <w:szCs w:val="22"/>
        </w:rPr>
      </w:pPr>
    </w:p>
    <w:p w14:paraId="3C0652A1" w14:textId="77777777" w:rsidR="00296FCD" w:rsidRDefault="00296FCD" w:rsidP="00296FCD">
      <w:pPr>
        <w:rPr>
          <w:rFonts w:ascii="Calibri" w:hAnsi="Calibri" w:cs="Calibri"/>
          <w:sz w:val="22"/>
          <w:szCs w:val="22"/>
        </w:rPr>
      </w:pPr>
      <w:r w:rsidRPr="00296FCD">
        <w:rPr>
          <w:rFonts w:ascii="Calibri" w:hAnsi="Calibri" w:cs="Calibri"/>
          <w:sz w:val="22"/>
          <w:szCs w:val="22"/>
        </w:rPr>
        <w:t>Your child may not be able to attend unless a session has been booked in advance or on the day via the office.</w:t>
      </w:r>
    </w:p>
    <w:p w14:paraId="02242FEB" w14:textId="77777777" w:rsidR="00296FCD" w:rsidRPr="00296FCD" w:rsidRDefault="00296FCD" w:rsidP="00296FCD">
      <w:pPr>
        <w:rPr>
          <w:rFonts w:ascii="Calibri" w:hAnsi="Calibri" w:cs="Calibri"/>
          <w:sz w:val="22"/>
          <w:szCs w:val="22"/>
        </w:rPr>
      </w:pPr>
    </w:p>
    <w:p w14:paraId="599CCFDD" w14:textId="77777777" w:rsidR="00296FCD" w:rsidRPr="00296FCD" w:rsidRDefault="00296FCD" w:rsidP="00296FCD">
      <w:pPr>
        <w:rPr>
          <w:rFonts w:ascii="Calibri" w:hAnsi="Calibri" w:cs="Calibri"/>
          <w:sz w:val="22"/>
          <w:szCs w:val="22"/>
        </w:rPr>
      </w:pPr>
      <w:r w:rsidRPr="00296FCD">
        <w:rPr>
          <w:rFonts w:ascii="Calibri" w:hAnsi="Calibri" w:cs="Calibri"/>
          <w:sz w:val="22"/>
          <w:szCs w:val="22"/>
        </w:rPr>
        <w:t xml:space="preserve">If you use Childcare Vouchers for payment, please ensure you have enough credit on your </w:t>
      </w:r>
      <w:proofErr w:type="spellStart"/>
      <w:r w:rsidRPr="00296FCD">
        <w:rPr>
          <w:rFonts w:ascii="Calibri" w:hAnsi="Calibri" w:cs="Calibri"/>
          <w:sz w:val="22"/>
          <w:szCs w:val="22"/>
        </w:rPr>
        <w:t>Parentmail</w:t>
      </w:r>
      <w:proofErr w:type="spellEnd"/>
      <w:r w:rsidRPr="00296FCD">
        <w:rPr>
          <w:rFonts w:ascii="Calibri" w:hAnsi="Calibri" w:cs="Calibri"/>
          <w:sz w:val="22"/>
          <w:szCs w:val="22"/>
        </w:rPr>
        <w:t xml:space="preserve"> account to book the session(s) required.</w:t>
      </w:r>
    </w:p>
    <w:p w14:paraId="0689CF48" w14:textId="77777777" w:rsidR="001B18F4" w:rsidRDefault="001B18F4" w:rsidP="000B6D69">
      <w:pPr>
        <w:rPr>
          <w:rFonts w:ascii="Calibri" w:hAnsi="Calibri" w:cs="Calibri"/>
          <w:sz w:val="22"/>
          <w:szCs w:val="22"/>
        </w:rPr>
      </w:pPr>
    </w:p>
    <w:p w14:paraId="2308D0D1" w14:textId="25A269C6" w:rsidR="000B6D69" w:rsidRDefault="001B18F4" w:rsidP="000B6D69">
      <w:pPr>
        <w:rPr>
          <w:rFonts w:ascii="Calibri" w:hAnsi="Calibri" w:cs="Calibri"/>
          <w:sz w:val="22"/>
          <w:szCs w:val="22"/>
        </w:rPr>
      </w:pPr>
      <w:r>
        <w:rPr>
          <w:rFonts w:ascii="Calibri" w:hAnsi="Calibri" w:cs="Calibri"/>
          <w:sz w:val="22"/>
          <w:szCs w:val="22"/>
        </w:rPr>
        <w:t>T</w:t>
      </w:r>
      <w:r w:rsidR="000B6D69">
        <w:rPr>
          <w:rFonts w:ascii="Calibri" w:hAnsi="Calibri" w:cs="Calibri"/>
          <w:sz w:val="22"/>
          <w:szCs w:val="22"/>
        </w:rPr>
        <w:t xml:space="preserve">he school operates a No Debt policy.  </w:t>
      </w:r>
      <w:r w:rsidR="00D36982">
        <w:rPr>
          <w:rFonts w:ascii="Calibri" w:hAnsi="Calibri" w:cs="Calibri"/>
          <w:sz w:val="22"/>
          <w:szCs w:val="22"/>
        </w:rPr>
        <w:t xml:space="preserve">Parents will not be permitted to accrue any debt.  </w:t>
      </w:r>
      <w:r w:rsidR="000B6D69">
        <w:rPr>
          <w:rFonts w:ascii="Calibri" w:hAnsi="Calibri" w:cs="Calibri"/>
          <w:sz w:val="22"/>
          <w:szCs w:val="22"/>
        </w:rPr>
        <w:t>The cost will be £</w:t>
      </w:r>
      <w:r w:rsidR="00D36982">
        <w:rPr>
          <w:rFonts w:ascii="Calibri" w:hAnsi="Calibri" w:cs="Calibri"/>
          <w:sz w:val="22"/>
          <w:szCs w:val="22"/>
        </w:rPr>
        <w:t>1</w:t>
      </w:r>
      <w:r w:rsidR="00296FCD">
        <w:rPr>
          <w:rFonts w:ascii="Calibri" w:hAnsi="Calibri" w:cs="Calibri"/>
          <w:sz w:val="22"/>
          <w:szCs w:val="22"/>
        </w:rPr>
        <w:t>5</w:t>
      </w:r>
      <w:r w:rsidR="0002625F">
        <w:rPr>
          <w:rFonts w:ascii="Calibri" w:hAnsi="Calibri" w:cs="Calibri"/>
          <w:sz w:val="22"/>
          <w:szCs w:val="22"/>
        </w:rPr>
        <w:t>.00</w:t>
      </w:r>
      <w:r w:rsidR="000B6D69">
        <w:rPr>
          <w:rFonts w:ascii="Calibri" w:hAnsi="Calibri" w:cs="Calibri"/>
          <w:sz w:val="22"/>
          <w:szCs w:val="22"/>
        </w:rPr>
        <w:t xml:space="preserve"> per child per session.  Payment must be made </w:t>
      </w:r>
      <w:r>
        <w:rPr>
          <w:rFonts w:ascii="Calibri" w:hAnsi="Calibri" w:cs="Calibri"/>
          <w:sz w:val="22"/>
          <w:szCs w:val="22"/>
        </w:rPr>
        <w:t xml:space="preserve">at the point of booking </w:t>
      </w:r>
      <w:r w:rsidR="00D36982">
        <w:rPr>
          <w:rFonts w:ascii="Calibri" w:hAnsi="Calibri" w:cs="Calibri"/>
          <w:sz w:val="22"/>
          <w:szCs w:val="22"/>
        </w:rPr>
        <w:t>using the school’s online payment system</w:t>
      </w:r>
      <w:r w:rsidR="000B6D69">
        <w:rPr>
          <w:rFonts w:ascii="Calibri" w:hAnsi="Calibri" w:cs="Calibri"/>
          <w:sz w:val="22"/>
          <w:szCs w:val="22"/>
        </w:rPr>
        <w:t>.  Cash or cheque payments will not be accepted.  No refunds will be given but payment can be carried over where a child has been absent due to sickness or the club has been cancelled (e.g. due to bad weather).  In the event of unforeseen school closure, any payment made will be carried forward.</w:t>
      </w:r>
      <w:r w:rsidR="000B6D69" w:rsidRPr="00371A0A">
        <w:rPr>
          <w:rFonts w:ascii="Calibri" w:hAnsi="Calibri" w:cs="Calibri"/>
          <w:sz w:val="22"/>
          <w:szCs w:val="22"/>
        </w:rPr>
        <w:t xml:space="preserve"> </w:t>
      </w:r>
      <w:r w:rsidR="000B6D69">
        <w:rPr>
          <w:rFonts w:ascii="Calibri" w:hAnsi="Calibri" w:cs="Calibri"/>
          <w:sz w:val="22"/>
          <w:szCs w:val="22"/>
        </w:rPr>
        <w:t xml:space="preserve"> Parents will be given a notice period of one month of any change in fees.  </w:t>
      </w:r>
    </w:p>
    <w:p w14:paraId="243FAAC2" w14:textId="77777777" w:rsidR="000B6D69" w:rsidRDefault="000B6D69" w:rsidP="000B6D69">
      <w:pPr>
        <w:rPr>
          <w:rFonts w:ascii="Calibri" w:hAnsi="Calibri" w:cs="Calibri"/>
          <w:sz w:val="22"/>
          <w:szCs w:val="22"/>
        </w:rPr>
      </w:pPr>
    </w:p>
    <w:p w14:paraId="36C97D07" w14:textId="77777777" w:rsidR="000B6D69" w:rsidRDefault="000B6D69" w:rsidP="000B6D69">
      <w:pPr>
        <w:rPr>
          <w:rFonts w:ascii="Calibri" w:hAnsi="Calibri" w:cs="Calibri"/>
          <w:b/>
          <w:sz w:val="22"/>
          <w:szCs w:val="22"/>
        </w:rPr>
      </w:pPr>
    </w:p>
    <w:p w14:paraId="6ACE4590" w14:textId="77777777" w:rsidR="000B6D69" w:rsidRPr="00660AC3" w:rsidRDefault="000B6D69" w:rsidP="000B6D69">
      <w:pPr>
        <w:jc w:val="center"/>
        <w:rPr>
          <w:rFonts w:ascii="Calibri" w:hAnsi="Calibri" w:cs="Calibri"/>
          <w:sz w:val="28"/>
          <w:szCs w:val="28"/>
        </w:rPr>
      </w:pPr>
      <w:r w:rsidRPr="00660AC3">
        <w:rPr>
          <w:rFonts w:ascii="Calibri" w:hAnsi="Calibri" w:cs="Calibri"/>
          <w:b/>
          <w:sz w:val="28"/>
          <w:szCs w:val="28"/>
        </w:rPr>
        <w:t>General Conditions</w:t>
      </w:r>
    </w:p>
    <w:p w14:paraId="38820B38" w14:textId="6ACBF791" w:rsidR="000B6D69" w:rsidRDefault="000B6D69" w:rsidP="000B6D69">
      <w:pPr>
        <w:rPr>
          <w:rFonts w:ascii="Calibri" w:hAnsi="Calibri" w:cs="Calibri"/>
          <w:sz w:val="22"/>
          <w:szCs w:val="22"/>
        </w:rPr>
      </w:pPr>
    </w:p>
    <w:p w14:paraId="2DE56FCF" w14:textId="55FF3509" w:rsidR="00D36982" w:rsidRDefault="00D36982" w:rsidP="000B6D69">
      <w:pPr>
        <w:rPr>
          <w:rFonts w:ascii="Calibri" w:hAnsi="Calibri" w:cs="Calibri"/>
          <w:sz w:val="22"/>
          <w:szCs w:val="22"/>
        </w:rPr>
      </w:pPr>
    </w:p>
    <w:p w14:paraId="6FF52DD2" w14:textId="780D298A" w:rsidR="000B6D69" w:rsidRDefault="000B6D69" w:rsidP="000B6D69">
      <w:pPr>
        <w:rPr>
          <w:rFonts w:ascii="Calibri" w:hAnsi="Calibri" w:cs="Calibri"/>
          <w:sz w:val="22"/>
          <w:szCs w:val="22"/>
        </w:rPr>
      </w:pPr>
      <w:r>
        <w:rPr>
          <w:rFonts w:ascii="Calibri" w:hAnsi="Calibri" w:cs="Calibri"/>
          <w:sz w:val="22"/>
          <w:szCs w:val="22"/>
        </w:rPr>
        <w:t>Uncollected children at the end of the school day will be placed in the After School Club.  Parents will be charged £</w:t>
      </w:r>
      <w:r w:rsidR="00D36982">
        <w:rPr>
          <w:rFonts w:ascii="Calibri" w:hAnsi="Calibri" w:cs="Calibri"/>
          <w:sz w:val="22"/>
          <w:szCs w:val="22"/>
        </w:rPr>
        <w:t>1</w:t>
      </w:r>
      <w:r w:rsidR="00702B81">
        <w:rPr>
          <w:rFonts w:ascii="Calibri" w:hAnsi="Calibri" w:cs="Calibri"/>
          <w:sz w:val="22"/>
          <w:szCs w:val="22"/>
        </w:rPr>
        <w:t>5</w:t>
      </w:r>
      <w:r w:rsidR="0002625F">
        <w:rPr>
          <w:rFonts w:ascii="Calibri" w:hAnsi="Calibri" w:cs="Calibri"/>
          <w:sz w:val="22"/>
          <w:szCs w:val="22"/>
        </w:rPr>
        <w:t>.00</w:t>
      </w:r>
      <w:r>
        <w:rPr>
          <w:rFonts w:ascii="Calibri" w:hAnsi="Calibri" w:cs="Calibri"/>
          <w:sz w:val="22"/>
          <w:szCs w:val="22"/>
        </w:rPr>
        <w:t xml:space="preserve"> per session.</w:t>
      </w:r>
    </w:p>
    <w:p w14:paraId="2BEBC042" w14:textId="77777777" w:rsidR="000B6D69" w:rsidRDefault="000B6D69" w:rsidP="000B6D69">
      <w:pPr>
        <w:rPr>
          <w:rFonts w:ascii="Calibri" w:hAnsi="Calibri" w:cs="Calibri"/>
          <w:sz w:val="22"/>
          <w:szCs w:val="22"/>
        </w:rPr>
      </w:pPr>
    </w:p>
    <w:p w14:paraId="0E3B7E45" w14:textId="77777777" w:rsidR="000B6D69" w:rsidRDefault="000B6D69" w:rsidP="000B6D69">
      <w:pPr>
        <w:rPr>
          <w:rFonts w:ascii="Calibri" w:hAnsi="Calibri" w:cs="Calibri"/>
          <w:sz w:val="22"/>
          <w:szCs w:val="22"/>
        </w:rPr>
      </w:pPr>
      <w:r>
        <w:rPr>
          <w:rFonts w:ascii="Calibri" w:hAnsi="Calibri" w:cs="Calibri"/>
          <w:sz w:val="22"/>
          <w:szCs w:val="22"/>
        </w:rPr>
        <w:t>The school reserves the right to refuse admission to the Club for any pupil with poor behaviour.</w:t>
      </w:r>
    </w:p>
    <w:p w14:paraId="1B67CBD3" w14:textId="77777777" w:rsidR="000B6D69" w:rsidRDefault="000B6D69" w:rsidP="000B6D69">
      <w:pPr>
        <w:rPr>
          <w:rFonts w:ascii="Calibri" w:hAnsi="Calibri" w:cs="Calibri"/>
          <w:sz w:val="22"/>
          <w:szCs w:val="22"/>
        </w:rPr>
      </w:pPr>
    </w:p>
    <w:p w14:paraId="78031E50" w14:textId="77777777" w:rsidR="000B6D69" w:rsidRDefault="000B6D69" w:rsidP="000B6D69">
      <w:pPr>
        <w:rPr>
          <w:rFonts w:ascii="Calibri" w:hAnsi="Calibri" w:cs="Calibri"/>
          <w:sz w:val="22"/>
          <w:szCs w:val="22"/>
        </w:rPr>
      </w:pPr>
      <w:r>
        <w:rPr>
          <w:rFonts w:ascii="Calibri" w:hAnsi="Calibri" w:cs="Calibri"/>
          <w:sz w:val="22"/>
          <w:szCs w:val="22"/>
        </w:rPr>
        <w:t>We also reserve the right to contact parents and ask them to come and collect their child if necessary.  There will be no refund in these circumstances.</w:t>
      </w:r>
    </w:p>
    <w:p w14:paraId="2AAED9E7" w14:textId="77777777" w:rsidR="000B6D69" w:rsidRDefault="000B6D69" w:rsidP="000B6D69">
      <w:pPr>
        <w:rPr>
          <w:rFonts w:ascii="Calibri" w:hAnsi="Calibri" w:cs="Calibri"/>
          <w:sz w:val="22"/>
          <w:szCs w:val="22"/>
        </w:rPr>
      </w:pPr>
    </w:p>
    <w:p w14:paraId="10EA29B2" w14:textId="77777777" w:rsidR="000B6D69" w:rsidRDefault="000B6D69" w:rsidP="000B6D69">
      <w:pPr>
        <w:rPr>
          <w:rFonts w:ascii="Calibri" w:hAnsi="Calibri" w:cs="Calibri"/>
          <w:b/>
          <w:sz w:val="22"/>
          <w:szCs w:val="22"/>
        </w:rPr>
      </w:pPr>
      <w:r>
        <w:rPr>
          <w:rFonts w:ascii="Calibri" w:hAnsi="Calibri" w:cs="Calibri"/>
          <w:b/>
          <w:sz w:val="22"/>
          <w:szCs w:val="22"/>
        </w:rPr>
        <w:t>Collection procedures</w:t>
      </w:r>
    </w:p>
    <w:p w14:paraId="024E3CAD" w14:textId="77777777" w:rsidR="000B6D69" w:rsidRPr="005A36F5" w:rsidRDefault="000B6D69" w:rsidP="000B6D69">
      <w:pPr>
        <w:rPr>
          <w:rFonts w:ascii="Calibri" w:hAnsi="Calibri" w:cs="Calibri"/>
          <w:b/>
          <w:sz w:val="22"/>
          <w:szCs w:val="22"/>
        </w:rPr>
      </w:pPr>
    </w:p>
    <w:p w14:paraId="0E7A765E" w14:textId="77777777" w:rsidR="000B6D69" w:rsidRDefault="000B6D69" w:rsidP="000B6D69">
      <w:pPr>
        <w:rPr>
          <w:rFonts w:ascii="Calibri" w:hAnsi="Calibri" w:cs="Calibri"/>
          <w:sz w:val="22"/>
          <w:szCs w:val="22"/>
        </w:rPr>
      </w:pPr>
      <w:r>
        <w:rPr>
          <w:rFonts w:ascii="Calibri" w:hAnsi="Calibri" w:cs="Calibri"/>
          <w:sz w:val="22"/>
          <w:szCs w:val="22"/>
        </w:rPr>
        <w:t>Parents are not able to drive onto school premises to collect their children and should park appropriately and considerately on the road outside the school.</w:t>
      </w:r>
    </w:p>
    <w:p w14:paraId="0B1BAC80" w14:textId="77777777" w:rsidR="000B6D69" w:rsidRDefault="000B6D69" w:rsidP="000B6D69">
      <w:pPr>
        <w:rPr>
          <w:rFonts w:ascii="Calibri" w:hAnsi="Calibri" w:cs="Calibri"/>
          <w:sz w:val="22"/>
          <w:szCs w:val="22"/>
        </w:rPr>
      </w:pPr>
    </w:p>
    <w:p w14:paraId="3FB56565" w14:textId="0A231F1A" w:rsidR="000B6D69" w:rsidRPr="00904FFC" w:rsidRDefault="000B6D69" w:rsidP="000B6D69">
      <w:pPr>
        <w:rPr>
          <w:rFonts w:asciiTheme="minorHAnsi" w:hAnsiTheme="minorHAnsi" w:cstheme="minorHAnsi"/>
          <w:sz w:val="22"/>
          <w:szCs w:val="22"/>
        </w:rPr>
      </w:pPr>
      <w:r w:rsidRPr="001B18F4">
        <w:rPr>
          <w:rFonts w:ascii="Calibri" w:hAnsi="Calibri" w:cs="Calibri"/>
          <w:b/>
          <w:sz w:val="22"/>
          <w:szCs w:val="22"/>
        </w:rPr>
        <w:t xml:space="preserve">All children </w:t>
      </w:r>
      <w:r w:rsidR="001B18F4" w:rsidRPr="001B18F4">
        <w:rPr>
          <w:rFonts w:ascii="Calibri" w:hAnsi="Calibri" w:cs="Calibri"/>
          <w:b/>
          <w:sz w:val="22"/>
          <w:szCs w:val="22"/>
        </w:rPr>
        <w:t>must</w:t>
      </w:r>
      <w:r w:rsidRPr="001B18F4">
        <w:rPr>
          <w:rFonts w:ascii="Calibri" w:hAnsi="Calibri" w:cs="Calibri"/>
          <w:b/>
          <w:sz w:val="22"/>
          <w:szCs w:val="22"/>
        </w:rPr>
        <w:t xml:space="preserve"> be collected by 6.00 pm.  A late collection fee of £1.00 per minute per child, will be charged after 6.00 pm.</w:t>
      </w:r>
      <w:r>
        <w:rPr>
          <w:rFonts w:ascii="Calibri" w:hAnsi="Calibri" w:cs="Calibri"/>
          <w:sz w:val="22"/>
          <w:szCs w:val="22"/>
        </w:rPr>
        <w:t xml:space="preserve">  You should make contact, where possible, with the After School Club staff to inform them of your late arrival.</w:t>
      </w:r>
      <w:r w:rsidR="00904FFC">
        <w:rPr>
          <w:rFonts w:ascii="Calibri" w:hAnsi="Calibri" w:cs="Calibri"/>
          <w:sz w:val="22"/>
          <w:szCs w:val="22"/>
        </w:rPr>
        <w:t xml:space="preserve">  The contact number is</w:t>
      </w:r>
      <w:r w:rsidR="00904FFC" w:rsidRPr="00904FFC">
        <w:rPr>
          <w:rFonts w:asciiTheme="minorHAnsi" w:hAnsiTheme="minorHAnsi" w:cstheme="minorHAnsi"/>
          <w:sz w:val="22"/>
          <w:szCs w:val="22"/>
        </w:rPr>
        <w:t xml:space="preserve">: </w:t>
      </w:r>
      <w:r w:rsidR="00904FFC" w:rsidRPr="00904FFC">
        <w:rPr>
          <w:rFonts w:asciiTheme="minorHAnsi" w:hAnsiTheme="minorHAnsi" w:cstheme="minorHAnsi"/>
          <w:color w:val="000000"/>
          <w:sz w:val="22"/>
          <w:szCs w:val="22"/>
        </w:rPr>
        <w:t>07926</w:t>
      </w:r>
      <w:r w:rsidR="0002625F">
        <w:rPr>
          <w:rFonts w:asciiTheme="minorHAnsi" w:hAnsiTheme="minorHAnsi" w:cstheme="minorHAnsi"/>
          <w:color w:val="000000"/>
          <w:sz w:val="22"/>
          <w:szCs w:val="22"/>
        </w:rPr>
        <w:t xml:space="preserve"> </w:t>
      </w:r>
      <w:r w:rsidR="00904FFC" w:rsidRPr="00904FFC">
        <w:rPr>
          <w:rFonts w:asciiTheme="minorHAnsi" w:hAnsiTheme="minorHAnsi" w:cstheme="minorHAnsi"/>
          <w:color w:val="000000"/>
          <w:sz w:val="22"/>
          <w:szCs w:val="22"/>
        </w:rPr>
        <w:t>447323</w:t>
      </w:r>
      <w:r w:rsidR="00904FFC">
        <w:rPr>
          <w:rFonts w:asciiTheme="minorHAnsi" w:hAnsiTheme="minorHAnsi" w:cstheme="minorHAnsi"/>
          <w:color w:val="000000"/>
          <w:sz w:val="22"/>
          <w:szCs w:val="22"/>
        </w:rPr>
        <w:t>.</w:t>
      </w:r>
      <w:r w:rsidR="00904FFC" w:rsidRPr="00904FFC">
        <w:t xml:space="preserve"> </w:t>
      </w:r>
    </w:p>
    <w:p w14:paraId="2CFFA4B1" w14:textId="77777777" w:rsidR="000B6D69" w:rsidRDefault="000B6D69" w:rsidP="000B6D69">
      <w:pPr>
        <w:rPr>
          <w:rFonts w:ascii="Calibri" w:hAnsi="Calibri" w:cs="Calibri"/>
          <w:sz w:val="22"/>
          <w:szCs w:val="22"/>
        </w:rPr>
      </w:pPr>
    </w:p>
    <w:p w14:paraId="665DDB56" w14:textId="77777777" w:rsidR="000B6D69" w:rsidRDefault="000B6D69" w:rsidP="000B6D69">
      <w:pPr>
        <w:rPr>
          <w:rFonts w:ascii="Calibri" w:hAnsi="Calibri" w:cs="Calibri"/>
          <w:sz w:val="22"/>
          <w:szCs w:val="22"/>
        </w:rPr>
      </w:pPr>
      <w:r>
        <w:rPr>
          <w:rFonts w:ascii="Calibri" w:hAnsi="Calibri" w:cs="Calibri"/>
          <w:sz w:val="22"/>
          <w:szCs w:val="22"/>
        </w:rPr>
        <w:t>If your child remains uncollected after 6.00 pm and we have been unable to reach you or any of your emergency contacts, we will contact the Social Care team.</w:t>
      </w:r>
    </w:p>
    <w:p w14:paraId="39B4658F" w14:textId="77777777" w:rsidR="000B6D69" w:rsidRDefault="000B6D69" w:rsidP="000B6D69">
      <w:pPr>
        <w:rPr>
          <w:rFonts w:ascii="Calibri" w:hAnsi="Calibri" w:cs="Calibri"/>
          <w:sz w:val="22"/>
          <w:szCs w:val="22"/>
        </w:rPr>
      </w:pPr>
    </w:p>
    <w:p w14:paraId="58A8E754" w14:textId="77777777" w:rsidR="000B6D69" w:rsidRDefault="000B6D69" w:rsidP="000B6D69">
      <w:pPr>
        <w:rPr>
          <w:rFonts w:ascii="Calibri" w:hAnsi="Calibri" w:cs="Calibri"/>
          <w:sz w:val="22"/>
          <w:szCs w:val="22"/>
        </w:rPr>
      </w:pPr>
      <w:r>
        <w:rPr>
          <w:rFonts w:ascii="Calibri" w:hAnsi="Calibri" w:cs="Calibri"/>
          <w:sz w:val="22"/>
          <w:szCs w:val="22"/>
        </w:rPr>
        <w:t>We expect that the people you have named will normally collect your child on the registration form.  If you need a different person to collect your child on a particular day, you must notify us in advance with a password to be used to verify their identity.  We will not release your child into the care of a person unknown to us without your authorisation.</w:t>
      </w:r>
    </w:p>
    <w:p w14:paraId="62BF6D30" w14:textId="77777777" w:rsidR="000B6D69" w:rsidRDefault="000B6D69" w:rsidP="000B6D69">
      <w:pPr>
        <w:rPr>
          <w:rFonts w:ascii="Calibri" w:hAnsi="Calibri" w:cs="Calibri"/>
          <w:sz w:val="22"/>
          <w:szCs w:val="22"/>
        </w:rPr>
      </w:pPr>
    </w:p>
    <w:p w14:paraId="64CCA4F3" w14:textId="77777777" w:rsidR="000B6D69" w:rsidRDefault="000B6D69" w:rsidP="000B6D69">
      <w:pPr>
        <w:rPr>
          <w:rFonts w:ascii="Calibri" w:hAnsi="Calibri" w:cs="Calibri"/>
          <w:sz w:val="22"/>
          <w:szCs w:val="22"/>
        </w:rPr>
      </w:pPr>
      <w:r>
        <w:rPr>
          <w:rFonts w:ascii="Calibri" w:hAnsi="Calibri" w:cs="Calibri"/>
          <w:sz w:val="22"/>
          <w:szCs w:val="22"/>
        </w:rPr>
        <w:lastRenderedPageBreak/>
        <w:t>Any special dietary requirements (e.g. due to allergies or religious/cultural beliefs) must be notified in advance on the Registration Form.  The After School Club will not be responsible for anything happening where allergies or relevant medical conditions have not been declared.  We will try to accommodate individual needs but this may not always be possible.</w:t>
      </w:r>
    </w:p>
    <w:p w14:paraId="19E0E84E" w14:textId="77777777" w:rsidR="000B6D69" w:rsidRDefault="000B6D69" w:rsidP="000B6D69">
      <w:pPr>
        <w:rPr>
          <w:rFonts w:ascii="Calibri" w:hAnsi="Calibri" w:cs="Calibri"/>
          <w:sz w:val="22"/>
          <w:szCs w:val="22"/>
        </w:rPr>
      </w:pPr>
    </w:p>
    <w:p w14:paraId="643CACA2" w14:textId="77777777" w:rsidR="000B6D69" w:rsidRDefault="000B6D69" w:rsidP="000B6D69">
      <w:pPr>
        <w:rPr>
          <w:rFonts w:ascii="Calibri" w:hAnsi="Calibri" w:cs="Calibri"/>
          <w:sz w:val="22"/>
          <w:szCs w:val="22"/>
        </w:rPr>
      </w:pPr>
      <w:r>
        <w:rPr>
          <w:rFonts w:ascii="Calibri" w:hAnsi="Calibri" w:cs="Calibri"/>
          <w:sz w:val="22"/>
          <w:szCs w:val="22"/>
        </w:rPr>
        <w:t>Every precaution is taken to ensure the safety of the children at all times.  Club staff are trained in First Aid and a First Aid kit is kept on the premises.  All reported accidents will be documented in an accident book.  Staff will administer First Aid and if necessary contact the emergency services.  They will refer to emergency contact details held on the admission form for the After School Club and our normal procedures for notifying parents in the event of an accident/incident will be followed.</w:t>
      </w:r>
    </w:p>
    <w:p w14:paraId="06B7BAD1" w14:textId="77777777" w:rsidR="000B6D69" w:rsidRDefault="000B6D69" w:rsidP="000B6D69">
      <w:pPr>
        <w:rPr>
          <w:rFonts w:ascii="Calibri" w:hAnsi="Calibri" w:cs="Calibri"/>
          <w:sz w:val="22"/>
          <w:szCs w:val="22"/>
        </w:rPr>
      </w:pPr>
    </w:p>
    <w:p w14:paraId="51868FFC" w14:textId="77777777" w:rsidR="000B6D69" w:rsidRDefault="000B6D69" w:rsidP="000B6D69">
      <w:pPr>
        <w:rPr>
          <w:rFonts w:ascii="Calibri" w:hAnsi="Calibri" w:cs="Calibri"/>
          <w:sz w:val="22"/>
          <w:szCs w:val="22"/>
        </w:rPr>
      </w:pPr>
      <w:r>
        <w:rPr>
          <w:rFonts w:ascii="Calibri" w:hAnsi="Calibri" w:cs="Calibri"/>
          <w:sz w:val="22"/>
          <w:szCs w:val="22"/>
        </w:rPr>
        <w:t xml:space="preserve">The school is unable to care for children who are unwell.  If your child becomes unwell whilst at the Club, we will contact you and ask you to </w:t>
      </w:r>
      <w:proofErr w:type="gramStart"/>
      <w:r>
        <w:rPr>
          <w:rFonts w:ascii="Calibri" w:hAnsi="Calibri" w:cs="Calibri"/>
          <w:sz w:val="22"/>
          <w:szCs w:val="22"/>
        </w:rPr>
        <w:t>make arrangements</w:t>
      </w:r>
      <w:proofErr w:type="gramEnd"/>
      <w:r>
        <w:rPr>
          <w:rFonts w:ascii="Calibri" w:hAnsi="Calibri" w:cs="Calibri"/>
          <w:sz w:val="22"/>
          <w:szCs w:val="22"/>
        </w:rPr>
        <w:t xml:space="preserve"> for the collection of your child.</w:t>
      </w:r>
    </w:p>
    <w:p w14:paraId="324E88E5" w14:textId="77777777" w:rsidR="000B6D69" w:rsidRDefault="000B6D69" w:rsidP="000B6D69">
      <w:pPr>
        <w:rPr>
          <w:rFonts w:ascii="Calibri" w:hAnsi="Calibri" w:cs="Calibri"/>
          <w:sz w:val="22"/>
          <w:szCs w:val="22"/>
        </w:rPr>
      </w:pPr>
    </w:p>
    <w:p w14:paraId="09E68493" w14:textId="77777777" w:rsidR="000B6D69" w:rsidRDefault="000B6D69" w:rsidP="000B6D69">
      <w:pPr>
        <w:rPr>
          <w:rFonts w:ascii="Calibri" w:hAnsi="Calibri" w:cs="Calibri"/>
          <w:sz w:val="22"/>
          <w:szCs w:val="22"/>
        </w:rPr>
      </w:pPr>
      <w:r>
        <w:rPr>
          <w:rFonts w:ascii="Calibri" w:hAnsi="Calibri" w:cs="Calibri"/>
          <w:sz w:val="22"/>
          <w:szCs w:val="22"/>
        </w:rPr>
        <w:t>Bishop Ridley After School Club will not be liable for loss or damage to property brought onto the premises by parent/carer or child.</w:t>
      </w:r>
    </w:p>
    <w:p w14:paraId="6B78A489" w14:textId="77777777" w:rsidR="000B6D69" w:rsidRDefault="000B6D69" w:rsidP="000B6D69">
      <w:pPr>
        <w:rPr>
          <w:rFonts w:ascii="Calibri" w:hAnsi="Calibri" w:cs="Calibri"/>
          <w:sz w:val="22"/>
          <w:szCs w:val="22"/>
        </w:rPr>
      </w:pPr>
    </w:p>
    <w:p w14:paraId="0E4D1143" w14:textId="77777777" w:rsidR="000B6D69" w:rsidRPr="000A70E0" w:rsidRDefault="000B6D69" w:rsidP="000B6D69">
      <w:pPr>
        <w:rPr>
          <w:rFonts w:ascii="Calibri" w:hAnsi="Calibri" w:cs="Calibri"/>
          <w:sz w:val="22"/>
          <w:szCs w:val="22"/>
        </w:rPr>
      </w:pPr>
      <w:r>
        <w:rPr>
          <w:rFonts w:ascii="Calibri" w:hAnsi="Calibri" w:cs="Calibri"/>
          <w:sz w:val="22"/>
          <w:szCs w:val="22"/>
        </w:rPr>
        <w:t>Parents/carers hereby confirm that they accept the authority of the After School Club leader and staff to take all reasonable disciplinary or preventative action necessary to safeguard and promote the welfare of each child and the After School Club members.  The staff will have the final say in whether or not a child whose behaviour gives cause for concern is allowed to attend.</w:t>
      </w:r>
    </w:p>
    <w:p w14:paraId="3D9BE39F" w14:textId="77777777" w:rsidR="000B6D69" w:rsidRDefault="000B6D69" w:rsidP="000B6D69">
      <w:pPr>
        <w:tabs>
          <w:tab w:val="left" w:pos="6075"/>
        </w:tabs>
        <w:rPr>
          <w:rFonts w:ascii="Calibri" w:hAnsi="Calibri" w:cs="Calibri"/>
        </w:rPr>
      </w:pPr>
    </w:p>
    <w:p w14:paraId="20783204" w14:textId="77777777" w:rsidR="000B6D69" w:rsidRDefault="000B6D69" w:rsidP="000B6D69">
      <w:pPr>
        <w:tabs>
          <w:tab w:val="left" w:pos="6075"/>
        </w:tabs>
        <w:rPr>
          <w:rFonts w:ascii="Calibri" w:hAnsi="Calibri" w:cs="Calibri"/>
        </w:rPr>
      </w:pPr>
    </w:p>
    <w:p w14:paraId="3E238278" w14:textId="77777777" w:rsidR="000B6D69" w:rsidRDefault="000B6D69" w:rsidP="000B6D69">
      <w:pPr>
        <w:tabs>
          <w:tab w:val="left" w:pos="6075"/>
        </w:tabs>
        <w:rPr>
          <w:rFonts w:ascii="Calibri" w:hAnsi="Calibri" w:cs="Calibri"/>
        </w:rPr>
      </w:pPr>
    </w:p>
    <w:p w14:paraId="73510637" w14:textId="4DF502E5" w:rsidR="000B6D69" w:rsidRDefault="000B6D69" w:rsidP="000B6D69">
      <w:pPr>
        <w:tabs>
          <w:tab w:val="left" w:pos="6075"/>
        </w:tabs>
        <w:rPr>
          <w:rFonts w:ascii="Calibri" w:hAnsi="Calibri" w:cs="Calibri"/>
          <w:i/>
        </w:rPr>
      </w:pPr>
      <w:r>
        <w:rPr>
          <w:rFonts w:ascii="Calibri" w:hAnsi="Calibri" w:cs="Calibri"/>
          <w:i/>
        </w:rPr>
        <w:t xml:space="preserve">Updated </w:t>
      </w:r>
      <w:r w:rsidR="00296FCD">
        <w:rPr>
          <w:rFonts w:ascii="Calibri" w:hAnsi="Calibri" w:cs="Calibri"/>
          <w:i/>
        </w:rPr>
        <w:t>April 2026</w:t>
      </w:r>
    </w:p>
    <w:p w14:paraId="066856E8" w14:textId="77777777" w:rsidR="000B6D69" w:rsidRPr="00D31FA2" w:rsidRDefault="000B6D69" w:rsidP="000B6D69">
      <w:pPr>
        <w:tabs>
          <w:tab w:val="left" w:pos="6075"/>
        </w:tabs>
        <w:rPr>
          <w:rFonts w:ascii="Calibri" w:hAnsi="Calibri" w:cs="Calibri"/>
          <w:i/>
        </w:rPr>
      </w:pPr>
    </w:p>
    <w:p w14:paraId="6BDABD8C" w14:textId="77777777" w:rsidR="000B6D69" w:rsidRPr="00A63D7B" w:rsidRDefault="000B6D69" w:rsidP="000B6D69">
      <w:pPr>
        <w:rPr>
          <w:rFonts w:asciiTheme="minorHAnsi" w:hAnsiTheme="minorHAnsi" w:cstheme="minorHAnsi"/>
        </w:rPr>
      </w:pPr>
    </w:p>
    <w:p w14:paraId="415E28FD" w14:textId="570B57A4" w:rsidR="006A24BC" w:rsidRPr="00681194" w:rsidRDefault="006A24BC" w:rsidP="000B4988">
      <w:pPr>
        <w:shd w:val="clear" w:color="auto" w:fill="FFFFFF"/>
        <w:spacing w:before="100" w:beforeAutospacing="1" w:after="180"/>
        <w:jc w:val="both"/>
        <w:rPr>
          <w:rFonts w:ascii="Calibri" w:hAnsi="Calibri" w:cs="Calibri"/>
          <w:lang w:eastAsia="en-GB"/>
        </w:rPr>
      </w:pPr>
    </w:p>
    <w:sectPr w:rsidR="006A24BC" w:rsidRPr="00681194" w:rsidSect="000B6D69">
      <w:headerReference w:type="first" r:id="rId10"/>
      <w:footerReference w:type="first" r:id="rId11"/>
      <w:type w:val="continuous"/>
      <w:pgSz w:w="11906" w:h="16838" w:code="9"/>
      <w:pgMar w:top="3403" w:right="1274"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AA825" w14:textId="77777777" w:rsidR="00657123" w:rsidRDefault="00657123">
      <w:r>
        <w:separator/>
      </w:r>
    </w:p>
  </w:endnote>
  <w:endnote w:type="continuationSeparator" w:id="0">
    <w:p w14:paraId="7C1D6590" w14:textId="77777777" w:rsidR="00657123" w:rsidRDefault="00657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BC5E" w14:textId="297D78A8" w:rsidR="00A51533" w:rsidRDefault="006A24BC" w:rsidP="00A831CA">
    <w:pPr>
      <w:pStyle w:val="Footer"/>
      <w:ind w:firstLine="2880"/>
    </w:pPr>
    <w:r>
      <w:rPr>
        <w:noProof/>
        <w:lang w:eastAsia="en-GB"/>
      </w:rPr>
      <w:drawing>
        <wp:anchor distT="0" distB="0" distL="114300" distR="114300" simplePos="0" relativeHeight="251670016" behindDoc="0" locked="0" layoutInCell="1" allowOverlap="1" wp14:anchorId="41EF25AB" wp14:editId="60881A0C">
          <wp:simplePos x="0" y="0"/>
          <wp:positionH relativeFrom="column">
            <wp:posOffset>5368925</wp:posOffset>
          </wp:positionH>
          <wp:positionV relativeFrom="paragraph">
            <wp:posOffset>-187960</wp:posOffset>
          </wp:positionV>
          <wp:extent cx="1285875" cy="714375"/>
          <wp:effectExtent l="0" t="0" r="0" b="0"/>
          <wp:wrapNone/>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58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F2E">
      <w:rPr>
        <w:noProof/>
        <w:lang w:eastAsia="en-GB"/>
      </w:rPr>
      <w:drawing>
        <wp:anchor distT="0" distB="0" distL="114300" distR="114300" simplePos="0" relativeHeight="251676160" behindDoc="0" locked="0" layoutInCell="1" allowOverlap="1" wp14:anchorId="0A5E9D39" wp14:editId="66AE61BF">
          <wp:simplePos x="0" y="0"/>
          <wp:positionH relativeFrom="column">
            <wp:posOffset>4171950</wp:posOffset>
          </wp:positionH>
          <wp:positionV relativeFrom="paragraph">
            <wp:posOffset>-215265</wp:posOffset>
          </wp:positionV>
          <wp:extent cx="691200" cy="712800"/>
          <wp:effectExtent l="0" t="0" r="0" b="0"/>
          <wp:wrapNone/>
          <wp:docPr id="7" name="Picture 7" descr="C:\Users\wpugh\AppData\Local\Temp\Temp1_Ofsted good provider logo and guidelines_0.zip\Good\JPEG\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pugh\AppData\Local\Temp\Temp1_Ofsted good provider logo and guidelines_0.zip\Good\JPEG\Ofsted_Good_GP_Colour.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1200" cy="712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088" behindDoc="0" locked="0" layoutInCell="1" allowOverlap="1" wp14:anchorId="2DAF2506" wp14:editId="113A6DC4">
          <wp:simplePos x="0" y="0"/>
          <wp:positionH relativeFrom="column">
            <wp:posOffset>1632585</wp:posOffset>
          </wp:positionH>
          <wp:positionV relativeFrom="paragraph">
            <wp:posOffset>-274771</wp:posOffset>
          </wp:positionV>
          <wp:extent cx="714375" cy="718001"/>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7044" cy="72068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112" behindDoc="0" locked="0" layoutInCell="1" allowOverlap="1" wp14:anchorId="6DA12433" wp14:editId="71F2CBC1">
          <wp:simplePos x="0" y="0"/>
          <wp:positionH relativeFrom="column">
            <wp:posOffset>2899409</wp:posOffset>
          </wp:positionH>
          <wp:positionV relativeFrom="paragraph">
            <wp:posOffset>-280670</wp:posOffset>
          </wp:positionV>
          <wp:extent cx="695325" cy="695325"/>
          <wp:effectExtent l="0" t="0" r="9525" b="9525"/>
          <wp:wrapNone/>
          <wp:docPr id="9" name="Picture 9" descr="C:\Users\skeep\AppData\Local\Microsoft\Windows\INetCache\Content.MSO\58C6A8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eep\AppData\Local\Microsoft\Windows\INetCache\Content.MSO\58C6A87E.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1040" behindDoc="0" locked="0" layoutInCell="1" allowOverlap="1" wp14:anchorId="1CAC8BBD" wp14:editId="3FDD9D29">
              <wp:simplePos x="0" y="0"/>
              <wp:positionH relativeFrom="page">
                <wp:align>left</wp:align>
              </wp:positionH>
              <wp:positionV relativeFrom="paragraph">
                <wp:posOffset>-184150</wp:posOffset>
              </wp:positionV>
              <wp:extent cx="2428875" cy="984885"/>
              <wp:effectExtent l="0" t="0" r="9525" b="571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984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A0036"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One Community</w:t>
                          </w:r>
                        </w:p>
                        <w:p w14:paraId="46F6DA87"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Learning and Growing Together</w:t>
                          </w:r>
                        </w:p>
                        <w:p w14:paraId="072A4EC1"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Sharing the Love of God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C8BBD" id="_x0000_t202" coordsize="21600,21600" o:spt="202" path="m,l,21600r21600,l21600,xe">
              <v:stroke joinstyle="miter"/>
              <v:path gradientshapeok="t" o:connecttype="rect"/>
            </v:shapetype>
            <v:shape id="_x0000_s1027" type="#_x0000_t202" style="position:absolute;left:0;text-align:left;margin-left:0;margin-top:-14.5pt;width:191.25pt;height:77.55pt;z-index:2516710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" stroked="f">
              <v:textbox>
                <w:txbxContent>
                  <w:p w14:paraId="194A0036"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One Community</w:t>
                    </w:r>
                  </w:p>
                  <w:p w14:paraId="46F6DA87"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Learning and Growing Together</w:t>
                    </w:r>
                  </w:p>
                  <w:p w14:paraId="072A4EC1"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Sharing the Love of God</w:t>
                    </w:r>
                  </w:p>
                </w:txbxContent>
              </v:textbox>
              <w10:wrap anchorx="page"/>
            </v:shape>
          </w:pict>
        </mc:Fallback>
      </mc:AlternateContent>
    </w:r>
    <w:r w:rsidR="00A51533">
      <w:t xml:space="preserve">         </w:t>
    </w:r>
  </w:p>
  <w:p w14:paraId="6B895DA1" w14:textId="2CCC0235" w:rsidR="00A51533" w:rsidRDefault="006A24BC">
    <w:pPr>
      <w:pStyle w:val="Footer"/>
    </w:pPr>
    <w:r>
      <w:rPr>
        <w:noProof/>
        <w:lang w:eastAsia="en-GB"/>
      </w:rPr>
      <mc:AlternateContent>
        <mc:Choice Requires="wps">
          <w:drawing>
            <wp:anchor distT="0" distB="0" distL="114300" distR="114300" simplePos="0" relativeHeight="251672064" behindDoc="0" locked="0" layoutInCell="1" allowOverlap="1" wp14:anchorId="2E50DAB8" wp14:editId="56D2380A">
              <wp:simplePos x="0" y="0"/>
              <wp:positionH relativeFrom="column">
                <wp:posOffset>5375910</wp:posOffset>
              </wp:positionH>
              <wp:positionV relativeFrom="paragraph">
                <wp:posOffset>382270</wp:posOffset>
              </wp:positionV>
              <wp:extent cx="904875" cy="3429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904875" cy="342900"/>
                      </a:xfrm>
                      <a:prstGeom prst="rect">
                        <a:avLst/>
                      </a:prstGeom>
                      <a:solidFill>
                        <a:schemeClr val="lt1"/>
                      </a:solidFill>
                      <a:ln w="6350">
                        <a:noFill/>
                      </a:ln>
                    </wps:spPr>
                    <wps:txbx>
                      <w:txbxContent>
                        <w:p w14:paraId="33DA7CD7" w14:textId="3B8C997F" w:rsidR="00A51533" w:rsidRDefault="00A515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DAB8" id="Text Box 1" o:spid="_x0000_s1028" type="#_x0000_t202" style="position:absolute;margin-left:423.3pt;margin-top:30.1pt;width:71.25pt;height:2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" fillcolor="white [3201]" stroked="f" strokeweight=".5pt">
              <v:textbox>
                <w:txbxContent>
                  <w:p w14:paraId="33DA7CD7" w14:textId="3B8C997F" w:rsidR="00A51533" w:rsidRDefault="00A51533"/>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B773F" w14:textId="77777777" w:rsidR="00155D11" w:rsidRDefault="00904FFC" w:rsidP="005A7530">
    <w:pPr>
      <w:pStyle w:val="Footer"/>
    </w:pPr>
    <w:r>
      <w:rPr>
        <w:noProof/>
        <w:lang w:eastAsia="en-GB"/>
      </w:rPr>
      <w:drawing>
        <wp:anchor distT="0" distB="0" distL="114300" distR="114300" simplePos="0" relativeHeight="251681280" behindDoc="0" locked="0" layoutInCell="1" allowOverlap="1" wp14:anchorId="1DC08F0E" wp14:editId="7F3CBE6F">
          <wp:simplePos x="0" y="0"/>
          <wp:positionH relativeFrom="column">
            <wp:posOffset>3657600</wp:posOffset>
          </wp:positionH>
          <wp:positionV relativeFrom="paragraph">
            <wp:posOffset>78740</wp:posOffset>
          </wp:positionV>
          <wp:extent cx="1285875" cy="714375"/>
          <wp:effectExtent l="0" t="0" r="0" b="0"/>
          <wp:wrapNone/>
          <wp:docPr id="61" name="Picture 6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58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82304" behindDoc="0" locked="0" layoutInCell="1" allowOverlap="1" wp14:anchorId="5862AAEC" wp14:editId="5C4410A6">
              <wp:simplePos x="0" y="0"/>
              <wp:positionH relativeFrom="page">
                <wp:posOffset>1865630</wp:posOffset>
              </wp:positionH>
              <wp:positionV relativeFrom="paragraph">
                <wp:posOffset>63500</wp:posOffset>
              </wp:positionV>
              <wp:extent cx="2428875" cy="704850"/>
              <wp:effectExtent l="0" t="0" r="9525"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31C56C" w14:textId="77777777" w:rsidR="00155D11" w:rsidRPr="00F94BA0" w:rsidRDefault="00155D11"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One Community</w:t>
                          </w:r>
                        </w:p>
                        <w:p w14:paraId="5B6FA0BE" w14:textId="77777777" w:rsidR="00155D11" w:rsidRPr="00F94BA0" w:rsidRDefault="00155D11"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Learning and Growing Together</w:t>
                          </w:r>
                        </w:p>
                        <w:p w14:paraId="64767110" w14:textId="77777777" w:rsidR="00155D11" w:rsidRPr="00F94BA0" w:rsidRDefault="00155D11"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Sharing the Love of God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2AAEC" id="_x0000_t202" coordsize="21600,21600" o:spt="202" path="m,l,21600r21600,l21600,xe">
              <v:stroke joinstyle="miter"/>
              <v:path gradientshapeok="t" o:connecttype="rect"/>
            </v:shapetype>
            <v:shape id="_x0000_s1030" type="#_x0000_t202" style="position:absolute;margin-left:146.9pt;margin-top:5pt;width:191.25pt;height:55.5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" stroked="f">
              <v:textbox>
                <w:txbxContent>
                  <w:p w14:paraId="4731C56C" w14:textId="77777777" w:rsidR="00155D11" w:rsidRPr="00F94BA0" w:rsidRDefault="00155D11"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One Community</w:t>
                    </w:r>
                  </w:p>
                  <w:p w14:paraId="5B6FA0BE" w14:textId="77777777" w:rsidR="00155D11" w:rsidRPr="00F94BA0" w:rsidRDefault="00155D11"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Learning and Growing Together</w:t>
                    </w:r>
                  </w:p>
                  <w:p w14:paraId="64767110" w14:textId="77777777" w:rsidR="00155D11" w:rsidRPr="00F94BA0" w:rsidRDefault="00155D11"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Sharing the Love of God</w:t>
                    </w:r>
                  </w:p>
                </w:txbxContent>
              </v:textbox>
              <w10:wrap anchorx="page"/>
            </v:shape>
          </w:pict>
        </mc:Fallback>
      </mc:AlternateContent>
    </w:r>
    <w:r w:rsidR="00BE0F2E">
      <w:rPr>
        <w:noProof/>
        <w:lang w:eastAsia="en-GB"/>
      </w:rPr>
      <mc:AlternateContent>
        <mc:Choice Requires="wps">
          <w:drawing>
            <wp:anchor distT="0" distB="0" distL="114300" distR="114300" simplePos="0" relativeHeight="251683328" behindDoc="0" locked="0" layoutInCell="1" allowOverlap="1" wp14:anchorId="3A3FA63E" wp14:editId="36D96E9E">
              <wp:simplePos x="0" y="0"/>
              <wp:positionH relativeFrom="column">
                <wp:posOffset>5375910</wp:posOffset>
              </wp:positionH>
              <wp:positionV relativeFrom="paragraph">
                <wp:posOffset>38735</wp:posOffset>
              </wp:positionV>
              <wp:extent cx="904875" cy="857250"/>
              <wp:effectExtent l="0" t="0" r="9525" b="0"/>
              <wp:wrapNone/>
              <wp:docPr id="12" name="Text Box 12"/>
              <wp:cNvGraphicFramePr/>
              <a:graphic xmlns:a="http://schemas.openxmlformats.org/drawingml/2006/main">
                <a:graphicData uri="http://schemas.microsoft.com/office/word/2010/wordprocessingShape">
                  <wps:wsp>
                    <wps:cNvSpPr txBox="1"/>
                    <wps:spPr>
                      <a:xfrm>
                        <a:off x="0" y="0"/>
                        <a:ext cx="904875" cy="857250"/>
                      </a:xfrm>
                      <a:prstGeom prst="rect">
                        <a:avLst/>
                      </a:prstGeom>
                      <a:solidFill>
                        <a:schemeClr val="lt1"/>
                      </a:solidFill>
                      <a:ln w="6350">
                        <a:noFill/>
                      </a:ln>
                    </wps:spPr>
                    <wps:txbx>
                      <w:txbxContent>
                        <w:p w14:paraId="56EAF804" w14:textId="77777777" w:rsidR="00BE0F2E" w:rsidRDefault="00BE0F2E">
                          <w:r w:rsidRPr="00BE0F2E">
                            <w:rPr>
                              <w:noProof/>
                              <w:lang w:eastAsia="en-GB"/>
                            </w:rPr>
                            <w:drawing>
                              <wp:inline distT="0" distB="0" distL="0" distR="0" wp14:anchorId="304ACF45" wp14:editId="40FE51D9">
                                <wp:extent cx="691048" cy="714375"/>
                                <wp:effectExtent l="0" t="0" r="0" b="0"/>
                                <wp:docPr id="15" name="Picture 15" descr="C:\Users\wpugh\AppData\Local\Temp\Temp1_Ofsted good provider logo and guidelines_0.zip\Good\JPEG\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pugh\AppData\Local\Temp\Temp1_Ofsted good provider logo and guidelines_0.zip\Good\JPEG\Ofsted_Good_GP_Colour.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2544" cy="71592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FA63E" id="Text Box 12" o:spid="_x0000_s1031" type="#_x0000_t202" style="position:absolute;margin-left:423.3pt;margin-top:3.05pt;width:71.25pt;height:6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" fillcolor="white [3201]" stroked="f" strokeweight=".5pt">
              <v:textbox>
                <w:txbxContent>
                  <w:p w14:paraId="56EAF804" w14:textId="77777777" w:rsidR="00BE0F2E" w:rsidRDefault="00BE0F2E">
                    <w:r w:rsidRPr="00BE0F2E">
                      <w:rPr>
                        <w:noProof/>
                        <w:lang w:eastAsia="en-GB"/>
                      </w:rPr>
                      <w:drawing>
                        <wp:inline distT="0" distB="0" distL="0" distR="0" wp14:anchorId="304ACF45" wp14:editId="40FE51D9">
                          <wp:extent cx="691048" cy="714375"/>
                          <wp:effectExtent l="0" t="0" r="0" b="0"/>
                          <wp:docPr id="15" name="Picture 15" descr="C:\Users\wpugh\AppData\Local\Temp\Temp1_Ofsted good provider logo and guidelines_0.zip\Good\JPEG\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pugh\AppData\Local\Temp\Temp1_Ofsted good provider logo and guidelines_0.zip\Good\JPEG\Ofsted_Good_GP_Colour.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2544" cy="715922"/>
                                  </a:xfrm>
                                  <a:prstGeom prst="rect">
                                    <a:avLst/>
                                  </a:prstGeom>
                                  <a:noFill/>
                                  <a:ln>
                                    <a:noFill/>
                                  </a:ln>
                                </pic:spPr>
                              </pic:pic>
                            </a:graphicData>
                          </a:graphic>
                        </wp:inline>
                      </w:drawing>
                    </w:r>
                  </w:p>
                </w:txbxContent>
              </v:textbox>
            </v:shape>
          </w:pict>
        </mc:Fallback>
      </mc:AlternateContent>
    </w:r>
    <w:r w:rsidR="00155D11" w:rsidRPr="002E1D5C">
      <w:rPr>
        <w:rFonts w:ascii="Calibri" w:hAnsi="Calibri" w:cs="Calibri"/>
        <w:noProof/>
        <w:sz w:val="22"/>
        <w:lang w:eastAsia="en-GB"/>
      </w:rPr>
      <w:drawing>
        <wp:inline distT="0" distB="0" distL="0" distR="0" wp14:anchorId="4E7571EC" wp14:editId="0AA0525D">
          <wp:extent cx="1019175" cy="676275"/>
          <wp:effectExtent l="0" t="0" r="0" b="0"/>
          <wp:docPr id="62" name="Picture 10" descr="C:\Users\skeep\AppData\Local\Microsoft\Windows\INetCache\Content.Outlook\3V354YXD\YST-QM-logo-2018-20-bronze-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keep\AppData\Local\Microsoft\Windows\INetCache\Content.Outlook\3V354YXD\YST-QM-logo-2018-20-bronze-rg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9175" cy="676275"/>
                  </a:xfrm>
                  <a:prstGeom prst="rect">
                    <a:avLst/>
                  </a:prstGeom>
                  <a:noFill/>
                  <a:ln>
                    <a:noFill/>
                  </a:ln>
                </pic:spPr>
              </pic:pic>
            </a:graphicData>
          </a:graphic>
        </wp:inline>
      </w:drawing>
    </w:r>
  </w:p>
  <w:p w14:paraId="01AAB649" w14:textId="77777777" w:rsidR="00155D11" w:rsidRDefault="00155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3A75F" w14:textId="77777777" w:rsidR="00657123" w:rsidRDefault="00657123">
      <w:r>
        <w:separator/>
      </w:r>
    </w:p>
  </w:footnote>
  <w:footnote w:type="continuationSeparator" w:id="0">
    <w:p w14:paraId="0D825AB4" w14:textId="77777777" w:rsidR="00657123" w:rsidRDefault="00657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E7A1" w14:textId="77777777" w:rsidR="00A51533" w:rsidRDefault="00A51533" w:rsidP="00155D11">
    <w:pPr>
      <w:pStyle w:val="Header"/>
    </w:pPr>
    <w:r>
      <w:rPr>
        <w:noProof/>
        <w:lang w:eastAsia="en-GB"/>
      </w:rPr>
      <mc:AlternateContent>
        <mc:Choice Requires="wps">
          <w:drawing>
            <wp:anchor distT="0" distB="0" distL="114300" distR="114300" simplePos="0" relativeHeight="251665920" behindDoc="0" locked="0" layoutInCell="1" allowOverlap="1" wp14:anchorId="3D1B9A74" wp14:editId="670139D1">
              <wp:simplePos x="0" y="0"/>
              <wp:positionH relativeFrom="margin">
                <wp:posOffset>977265</wp:posOffset>
              </wp:positionH>
              <wp:positionV relativeFrom="paragraph">
                <wp:posOffset>132715</wp:posOffset>
              </wp:positionV>
              <wp:extent cx="4067175" cy="1527810"/>
              <wp:effectExtent l="0" t="0" r="952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52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EEF4D" w14:textId="77777777" w:rsidR="00A51533" w:rsidRPr="00F94BA0" w:rsidRDefault="00A51533" w:rsidP="00155D11">
                          <w:pPr>
                            <w:jc w:val="center"/>
                            <w:rPr>
                              <w:rFonts w:asciiTheme="minorHAnsi" w:hAnsiTheme="minorHAnsi" w:cstheme="minorHAnsi"/>
                              <w:b/>
                              <w:color w:val="A30909"/>
                              <w:sz w:val="40"/>
                              <w:szCs w:val="32"/>
                            </w:rPr>
                          </w:pPr>
                          <w:r w:rsidRPr="00F94BA0">
                            <w:rPr>
                              <w:rFonts w:asciiTheme="minorHAnsi" w:hAnsiTheme="minorHAnsi" w:cstheme="minorHAnsi"/>
                              <w:b/>
                              <w:color w:val="A30909"/>
                              <w:sz w:val="40"/>
                              <w:szCs w:val="32"/>
                            </w:rPr>
                            <w:t>Bishop Ridley C of E Primary School</w:t>
                          </w:r>
                        </w:p>
                        <w:p w14:paraId="048F50BE" w14:textId="77777777" w:rsidR="00A51533" w:rsidRPr="00F94BA0" w:rsidRDefault="00A51533"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Northumberland Avenue</w:t>
                          </w:r>
                        </w:p>
                        <w:p w14:paraId="09192E91" w14:textId="77777777" w:rsidR="00A51533" w:rsidRPr="00F94BA0" w:rsidRDefault="00A51533"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Welling, Kent DA16 2QE</w:t>
                          </w:r>
                        </w:p>
                        <w:p w14:paraId="261C243A"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Tel: 020 8303 4461</w:t>
                          </w:r>
                        </w:p>
                        <w:p w14:paraId="20A69DB6"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Email: admin@bishop-ridley.bexley.sch.uk</w:t>
                          </w:r>
                        </w:p>
                        <w:p w14:paraId="32FD2463"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Website: www.bishopridleyschool.org.uk</w:t>
                          </w:r>
                        </w:p>
                        <w:p w14:paraId="3469B891"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Head Teacher: Mr Stuart Keep</w:t>
                          </w:r>
                        </w:p>
                        <w:p w14:paraId="56DA5AE8" w14:textId="77777777" w:rsidR="00A51533" w:rsidRPr="00F4642E" w:rsidRDefault="00A51533" w:rsidP="00155D11">
                          <w:pPr>
                            <w:jc w:val="right"/>
                            <w:rPr>
                              <w:rFonts w:asciiTheme="minorHAnsi" w:hAnsiTheme="minorHAnsi" w:cstheme="minorHAnsi"/>
                              <w:b/>
                              <w:color w:val="AE1E2C"/>
                              <w:sz w:val="18"/>
                              <w:szCs w:val="1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B9A74" id="_x0000_t202" coordsize="21600,21600" o:spt="202" path="m,l,21600r21600,l21600,xe">
              <v:stroke joinstyle="miter"/>
              <v:path gradientshapeok="t" o:connecttype="rect"/>
            </v:shapetype>
            <v:shape id="Text Box 4" o:spid="_x0000_s1026" type="#_x0000_t202" style="position:absolute;margin-left:76.95pt;margin-top:10.45pt;width:320.25pt;height:120.3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" stroked="f">
              <v:textbox>
                <w:txbxContent>
                  <w:p w14:paraId="75DEEF4D" w14:textId="77777777" w:rsidR="00A51533" w:rsidRPr="00F94BA0" w:rsidRDefault="00A51533" w:rsidP="00155D11">
                    <w:pPr>
                      <w:jc w:val="center"/>
                      <w:rPr>
                        <w:rFonts w:asciiTheme="minorHAnsi" w:hAnsiTheme="minorHAnsi" w:cstheme="minorHAnsi"/>
                        <w:b/>
                        <w:color w:val="A30909"/>
                        <w:sz w:val="40"/>
                        <w:szCs w:val="32"/>
                      </w:rPr>
                    </w:pPr>
                    <w:r w:rsidRPr="00F94BA0">
                      <w:rPr>
                        <w:rFonts w:asciiTheme="minorHAnsi" w:hAnsiTheme="minorHAnsi" w:cstheme="minorHAnsi"/>
                        <w:b/>
                        <w:color w:val="A30909"/>
                        <w:sz w:val="40"/>
                        <w:szCs w:val="32"/>
                      </w:rPr>
                      <w:t>Bishop Ridley C of E Primary School</w:t>
                    </w:r>
                  </w:p>
                  <w:p w14:paraId="048F50BE" w14:textId="77777777" w:rsidR="00A51533" w:rsidRPr="00F94BA0" w:rsidRDefault="00A51533"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Northumberland Avenue</w:t>
                    </w:r>
                  </w:p>
                  <w:p w14:paraId="09192E91" w14:textId="77777777" w:rsidR="00A51533" w:rsidRPr="00F94BA0" w:rsidRDefault="00A51533"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Welling, Kent DA16 2QE</w:t>
                    </w:r>
                  </w:p>
                  <w:p w14:paraId="261C243A"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Tel: 020 8303 4461</w:t>
                    </w:r>
                  </w:p>
                  <w:p w14:paraId="20A69DB6"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Email: admin@bishop-ridley.bexley.sch.uk</w:t>
                    </w:r>
                  </w:p>
                  <w:p w14:paraId="32FD2463"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Website: www.bishopridleyschool.org.uk</w:t>
                    </w:r>
                  </w:p>
                  <w:p w14:paraId="3469B891"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Head Teacher: Mr Stuart Keep</w:t>
                    </w:r>
                  </w:p>
                  <w:p w14:paraId="56DA5AE8" w14:textId="77777777" w:rsidR="00A51533" w:rsidRPr="00F4642E" w:rsidRDefault="00A51533" w:rsidP="00155D11">
                    <w:pPr>
                      <w:jc w:val="right"/>
                      <w:rPr>
                        <w:rFonts w:asciiTheme="minorHAnsi" w:hAnsiTheme="minorHAnsi" w:cstheme="minorHAnsi"/>
                        <w:b/>
                        <w:color w:val="AE1E2C"/>
                        <w:sz w:val="18"/>
                        <w:szCs w:val="18"/>
                        <w:lang w:val="it-IT"/>
                      </w:rPr>
                    </w:pPr>
                  </w:p>
                </w:txbxContent>
              </v:textbox>
              <w10:wrap anchorx="margin"/>
            </v:shape>
          </w:pict>
        </mc:Fallback>
      </mc:AlternateContent>
    </w:r>
    <w:r>
      <w:rPr>
        <w:noProof/>
        <w:lang w:eastAsia="en-GB"/>
      </w:rPr>
      <w:drawing>
        <wp:anchor distT="0" distB="0" distL="114300" distR="114300" simplePos="0" relativeHeight="251666944" behindDoc="0" locked="0" layoutInCell="1" allowOverlap="1" wp14:anchorId="3513F36C" wp14:editId="596E50AC">
          <wp:simplePos x="0" y="0"/>
          <wp:positionH relativeFrom="margin">
            <wp:posOffset>-133153</wp:posOffset>
          </wp:positionH>
          <wp:positionV relativeFrom="paragraph">
            <wp:posOffset>171122</wp:posOffset>
          </wp:positionV>
          <wp:extent cx="1110615" cy="1247775"/>
          <wp:effectExtent l="0" t="0" r="0" b="9525"/>
          <wp:wrapSquare wrapText="right"/>
          <wp:docPr id="4" name="Picture 4" descr="bishopridley-badge-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shopridley-badge-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61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968" behindDoc="0" locked="0" layoutInCell="1" allowOverlap="1" wp14:anchorId="7819B989" wp14:editId="0DEFC1EC">
          <wp:simplePos x="0" y="0"/>
          <wp:positionH relativeFrom="column">
            <wp:posOffset>4998983</wp:posOffset>
          </wp:positionH>
          <wp:positionV relativeFrom="paragraph">
            <wp:posOffset>106505</wp:posOffset>
          </wp:positionV>
          <wp:extent cx="1358900" cy="13722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8900" cy="1372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BDAA48" w14:textId="77777777" w:rsidR="00A51533" w:rsidRDefault="00A51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6CC1E" w14:textId="77777777" w:rsidR="00155D11" w:rsidRDefault="00155D11" w:rsidP="00155D11">
    <w:pPr>
      <w:pStyle w:val="Header"/>
    </w:pPr>
    <w:r>
      <w:rPr>
        <w:noProof/>
        <w:lang w:eastAsia="en-GB"/>
      </w:rPr>
      <mc:AlternateContent>
        <mc:Choice Requires="wps">
          <w:drawing>
            <wp:anchor distT="0" distB="0" distL="114300" distR="114300" simplePos="0" relativeHeight="251678208" behindDoc="0" locked="0" layoutInCell="1" allowOverlap="1" wp14:anchorId="1376C6F0" wp14:editId="4EBAAC82">
              <wp:simplePos x="0" y="0"/>
              <wp:positionH relativeFrom="margin">
                <wp:posOffset>977265</wp:posOffset>
              </wp:positionH>
              <wp:positionV relativeFrom="paragraph">
                <wp:posOffset>132715</wp:posOffset>
              </wp:positionV>
              <wp:extent cx="4067175" cy="1527810"/>
              <wp:effectExtent l="0" t="0" r="9525"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52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A697B3" w14:textId="77777777" w:rsidR="00155D11" w:rsidRPr="00F94BA0" w:rsidRDefault="00155D11" w:rsidP="00155D11">
                          <w:pPr>
                            <w:jc w:val="center"/>
                            <w:rPr>
                              <w:rFonts w:asciiTheme="minorHAnsi" w:hAnsiTheme="minorHAnsi" w:cstheme="minorHAnsi"/>
                              <w:b/>
                              <w:color w:val="A30909"/>
                              <w:sz w:val="40"/>
                              <w:szCs w:val="32"/>
                            </w:rPr>
                          </w:pPr>
                          <w:r w:rsidRPr="00F94BA0">
                            <w:rPr>
                              <w:rFonts w:asciiTheme="minorHAnsi" w:hAnsiTheme="minorHAnsi" w:cstheme="minorHAnsi"/>
                              <w:b/>
                              <w:color w:val="A30909"/>
                              <w:sz w:val="40"/>
                              <w:szCs w:val="32"/>
                            </w:rPr>
                            <w:t>Bishop Ridley C of E Primary School</w:t>
                          </w:r>
                        </w:p>
                        <w:p w14:paraId="2F1680F9" w14:textId="77777777" w:rsidR="00155D11" w:rsidRPr="00F94BA0" w:rsidRDefault="00155D11"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Northumberland Avenue</w:t>
                          </w:r>
                        </w:p>
                        <w:p w14:paraId="0D5EAD39" w14:textId="77777777" w:rsidR="00155D11" w:rsidRPr="00F94BA0" w:rsidRDefault="00155D11"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Welling, Kent DA16 2QE</w:t>
                          </w:r>
                        </w:p>
                        <w:p w14:paraId="0428123E" w14:textId="77777777" w:rsidR="00155D11" w:rsidRPr="00F94BA0" w:rsidRDefault="00155D11"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Tel: 020 8303 4461</w:t>
                          </w:r>
                        </w:p>
                        <w:p w14:paraId="10508049" w14:textId="77777777" w:rsidR="00155D11" w:rsidRPr="00F94BA0" w:rsidRDefault="00155D11"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Email: admin@bishop-ridley.bexley.sch.uk</w:t>
                          </w:r>
                        </w:p>
                        <w:p w14:paraId="7B5626FD" w14:textId="77777777" w:rsidR="00155D11" w:rsidRPr="00F94BA0" w:rsidRDefault="00155D11"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Website: www.bishopridleyschool.org.uk</w:t>
                          </w:r>
                        </w:p>
                        <w:p w14:paraId="3322BA23" w14:textId="77777777" w:rsidR="00155D11" w:rsidRPr="00F94BA0" w:rsidRDefault="00155D11"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Head Teacher: Mr Stuart Keep</w:t>
                          </w:r>
                        </w:p>
                        <w:p w14:paraId="564B9EDD" w14:textId="77777777" w:rsidR="00155D11" w:rsidRPr="00F4642E" w:rsidRDefault="00155D11" w:rsidP="00155D11">
                          <w:pPr>
                            <w:jc w:val="right"/>
                            <w:rPr>
                              <w:rFonts w:asciiTheme="minorHAnsi" w:hAnsiTheme="minorHAnsi" w:cstheme="minorHAnsi"/>
                              <w:b/>
                              <w:color w:val="AE1E2C"/>
                              <w:sz w:val="18"/>
                              <w:szCs w:val="1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6C6F0" id="_x0000_t202" coordsize="21600,21600" o:spt="202" path="m,l,21600r21600,l21600,xe">
              <v:stroke joinstyle="miter"/>
              <v:path gradientshapeok="t" o:connecttype="rect"/>
            </v:shapetype>
            <v:shape id="_x0000_s1029" type="#_x0000_t202" style="position:absolute;margin-left:76.95pt;margin-top:10.45pt;width:320.25pt;height:120.3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" stroked="f">
              <v:textbox>
                <w:txbxContent>
                  <w:p w14:paraId="41A697B3" w14:textId="77777777" w:rsidR="00155D11" w:rsidRPr="00F94BA0" w:rsidRDefault="00155D11" w:rsidP="00155D11">
                    <w:pPr>
                      <w:jc w:val="center"/>
                      <w:rPr>
                        <w:rFonts w:asciiTheme="minorHAnsi" w:hAnsiTheme="minorHAnsi" w:cstheme="minorHAnsi"/>
                        <w:b/>
                        <w:color w:val="A30909"/>
                        <w:sz w:val="40"/>
                        <w:szCs w:val="32"/>
                      </w:rPr>
                    </w:pPr>
                    <w:r w:rsidRPr="00F94BA0">
                      <w:rPr>
                        <w:rFonts w:asciiTheme="minorHAnsi" w:hAnsiTheme="minorHAnsi" w:cstheme="minorHAnsi"/>
                        <w:b/>
                        <w:color w:val="A30909"/>
                        <w:sz w:val="40"/>
                        <w:szCs w:val="32"/>
                      </w:rPr>
                      <w:t>Bishop Ridley C of E Primary School</w:t>
                    </w:r>
                  </w:p>
                  <w:p w14:paraId="2F1680F9" w14:textId="77777777" w:rsidR="00155D11" w:rsidRPr="00F94BA0" w:rsidRDefault="00155D11"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Northumberland Avenue</w:t>
                    </w:r>
                  </w:p>
                  <w:p w14:paraId="0D5EAD39" w14:textId="77777777" w:rsidR="00155D11" w:rsidRPr="00F94BA0" w:rsidRDefault="00155D11"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Welling, Kent DA16 2QE</w:t>
                    </w:r>
                  </w:p>
                  <w:p w14:paraId="0428123E" w14:textId="77777777" w:rsidR="00155D11" w:rsidRPr="00F94BA0" w:rsidRDefault="00155D11"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Tel: 020 8303 4461</w:t>
                    </w:r>
                  </w:p>
                  <w:p w14:paraId="10508049" w14:textId="77777777" w:rsidR="00155D11" w:rsidRPr="00F94BA0" w:rsidRDefault="00155D11"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Email: admin@bishop-ridley.bexley.sch.uk</w:t>
                    </w:r>
                  </w:p>
                  <w:p w14:paraId="7B5626FD" w14:textId="77777777" w:rsidR="00155D11" w:rsidRPr="00F94BA0" w:rsidRDefault="00155D11"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Website: www.bishopridleyschool.org.uk</w:t>
                    </w:r>
                  </w:p>
                  <w:p w14:paraId="3322BA23" w14:textId="77777777" w:rsidR="00155D11" w:rsidRPr="00F94BA0" w:rsidRDefault="00155D11"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Head Teacher: Mr Stuart Keep</w:t>
                    </w:r>
                  </w:p>
                  <w:p w14:paraId="564B9EDD" w14:textId="77777777" w:rsidR="00155D11" w:rsidRPr="00F4642E" w:rsidRDefault="00155D11" w:rsidP="00155D11">
                    <w:pPr>
                      <w:jc w:val="right"/>
                      <w:rPr>
                        <w:rFonts w:asciiTheme="minorHAnsi" w:hAnsiTheme="minorHAnsi" w:cstheme="minorHAnsi"/>
                        <w:b/>
                        <w:color w:val="AE1E2C"/>
                        <w:sz w:val="18"/>
                        <w:szCs w:val="18"/>
                        <w:lang w:val="it-IT"/>
                      </w:rPr>
                    </w:pPr>
                  </w:p>
                </w:txbxContent>
              </v:textbox>
              <w10:wrap anchorx="margin"/>
            </v:shape>
          </w:pict>
        </mc:Fallback>
      </mc:AlternateContent>
    </w:r>
    <w:r>
      <w:rPr>
        <w:noProof/>
        <w:lang w:eastAsia="en-GB"/>
      </w:rPr>
      <w:drawing>
        <wp:anchor distT="0" distB="0" distL="114300" distR="114300" simplePos="0" relativeHeight="251679232" behindDoc="0" locked="0" layoutInCell="1" allowOverlap="1" wp14:anchorId="6A78E52E" wp14:editId="3AFD1816">
          <wp:simplePos x="0" y="0"/>
          <wp:positionH relativeFrom="margin">
            <wp:posOffset>-133153</wp:posOffset>
          </wp:positionH>
          <wp:positionV relativeFrom="paragraph">
            <wp:posOffset>171122</wp:posOffset>
          </wp:positionV>
          <wp:extent cx="1110615" cy="1247775"/>
          <wp:effectExtent l="0" t="0" r="0" b="9525"/>
          <wp:wrapSquare wrapText="right"/>
          <wp:docPr id="13" name="Picture 13" descr="bishopridley-badge-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shopridley-badge-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61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0256" behindDoc="0" locked="0" layoutInCell="1" allowOverlap="1" wp14:anchorId="1A91DFEF" wp14:editId="6948826D">
          <wp:simplePos x="0" y="0"/>
          <wp:positionH relativeFrom="column">
            <wp:posOffset>4998983</wp:posOffset>
          </wp:positionH>
          <wp:positionV relativeFrom="paragraph">
            <wp:posOffset>106505</wp:posOffset>
          </wp:positionV>
          <wp:extent cx="1358900" cy="137223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8900" cy="1372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219661" w14:textId="77777777" w:rsidR="00155D11" w:rsidRDefault="00155D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B2444A"/>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 w15:restartNumberingAfterBreak="0">
    <w:nsid w:val="02262418"/>
    <w:multiLevelType w:val="hybridMultilevel"/>
    <w:tmpl w:val="1D362A38"/>
    <w:lvl w:ilvl="0" w:tplc="BEAE9008">
      <w:numFmt w:val="bullet"/>
      <w:lvlText w:val="-"/>
      <w:lvlJc w:val="left"/>
      <w:pPr>
        <w:ind w:left="1080" w:hanging="72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F4680"/>
    <w:multiLevelType w:val="hybridMultilevel"/>
    <w:tmpl w:val="A99063B8"/>
    <w:lvl w:ilvl="0" w:tplc="0858964C">
      <w:start w:val="1"/>
      <w:numFmt w:val="bullet"/>
      <w:lvlText w:val=""/>
      <w:lvlJc w:val="left"/>
      <w:pPr>
        <w:tabs>
          <w:tab w:val="num" w:pos="720"/>
        </w:tabs>
        <w:ind w:left="720" w:hanging="360"/>
      </w:pPr>
      <w:rPr>
        <w:rFonts w:ascii="Wingdings" w:hAnsi="Wingdings" w:hint="default"/>
        <w:b w:val="0"/>
        <w:i w:val="0"/>
        <w:sz w:val="1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050703AD"/>
    <w:multiLevelType w:val="hybridMultilevel"/>
    <w:tmpl w:val="5DF879F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8821C2C"/>
    <w:multiLevelType w:val="hybridMultilevel"/>
    <w:tmpl w:val="41C81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7529C7"/>
    <w:multiLevelType w:val="hybridMultilevel"/>
    <w:tmpl w:val="D27A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E459DA"/>
    <w:multiLevelType w:val="hybridMultilevel"/>
    <w:tmpl w:val="D1E8589E"/>
    <w:lvl w:ilvl="0" w:tplc="6BB0B08E">
      <w:start w:val="1"/>
      <w:numFmt w:val="lowerLetter"/>
      <w:lvlText w:val="(%1)"/>
      <w:lvlJc w:val="left"/>
      <w:pPr>
        <w:tabs>
          <w:tab w:val="num" w:pos="3240"/>
        </w:tabs>
        <w:ind w:left="324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3BFF726D"/>
    <w:multiLevelType w:val="hybridMultilevel"/>
    <w:tmpl w:val="2220A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4C026A"/>
    <w:multiLevelType w:val="hybridMultilevel"/>
    <w:tmpl w:val="B1BAC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A84F80"/>
    <w:multiLevelType w:val="hybridMultilevel"/>
    <w:tmpl w:val="2B001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E2034"/>
    <w:multiLevelType w:val="hybridMultilevel"/>
    <w:tmpl w:val="3A4E4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F801F6"/>
    <w:multiLevelType w:val="hybridMultilevel"/>
    <w:tmpl w:val="C21E6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605305"/>
    <w:multiLevelType w:val="hybridMultilevel"/>
    <w:tmpl w:val="92C4DD46"/>
    <w:lvl w:ilvl="0" w:tplc="0858964C">
      <w:start w:val="1"/>
      <w:numFmt w:val="bullet"/>
      <w:lvlText w:val=""/>
      <w:lvlJc w:val="left"/>
      <w:pPr>
        <w:tabs>
          <w:tab w:val="num" w:pos="720"/>
        </w:tabs>
        <w:ind w:left="720" w:hanging="360"/>
      </w:pPr>
      <w:rPr>
        <w:rFonts w:ascii="Wingdings" w:hAnsi="Wingdings" w:hint="default"/>
        <w:b w:val="0"/>
        <w:i w:val="0"/>
        <w:color w:val="auto"/>
        <w:sz w:val="1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88933896">
    <w:abstractNumId w:val="7"/>
  </w:num>
  <w:num w:numId="2" w16cid:durableId="176345559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6894725">
    <w:abstractNumId w:val="5"/>
  </w:num>
  <w:num w:numId="4" w16cid:durableId="515656250">
    <w:abstractNumId w:val="9"/>
  </w:num>
  <w:num w:numId="5" w16cid:durableId="104302194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845996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17443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6161039">
    <w:abstractNumId w:val="11"/>
  </w:num>
  <w:num w:numId="9" w16cid:durableId="784079446">
    <w:abstractNumId w:val="0"/>
  </w:num>
  <w:num w:numId="10" w16cid:durableId="1426028201">
    <w:abstractNumId w:val="4"/>
  </w:num>
  <w:num w:numId="11" w16cid:durableId="1326712429">
    <w:abstractNumId w:val="2"/>
  </w:num>
  <w:num w:numId="12" w16cid:durableId="1869295723">
    <w:abstractNumId w:val="8"/>
  </w:num>
  <w:num w:numId="13" w16cid:durableId="1747217835">
    <w:abstractNumId w:val="1"/>
  </w:num>
  <w:num w:numId="14" w16cid:durableId="2256525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6D0"/>
    <w:rsid w:val="00023113"/>
    <w:rsid w:val="0002625F"/>
    <w:rsid w:val="00037261"/>
    <w:rsid w:val="00056617"/>
    <w:rsid w:val="000B0B1A"/>
    <w:rsid w:val="000B4988"/>
    <w:rsid w:val="000B6D69"/>
    <w:rsid w:val="000C2544"/>
    <w:rsid w:val="000C3B1C"/>
    <w:rsid w:val="000D0779"/>
    <w:rsid w:val="000E247D"/>
    <w:rsid w:val="000F1CAB"/>
    <w:rsid w:val="000F5F54"/>
    <w:rsid w:val="00106A77"/>
    <w:rsid w:val="00107215"/>
    <w:rsid w:val="00122F3E"/>
    <w:rsid w:val="00124A75"/>
    <w:rsid w:val="00126C84"/>
    <w:rsid w:val="001479B5"/>
    <w:rsid w:val="00155D11"/>
    <w:rsid w:val="00160B16"/>
    <w:rsid w:val="00170296"/>
    <w:rsid w:val="0017459B"/>
    <w:rsid w:val="00183A06"/>
    <w:rsid w:val="001A2596"/>
    <w:rsid w:val="001A384B"/>
    <w:rsid w:val="001B18F4"/>
    <w:rsid w:val="001B763E"/>
    <w:rsid w:val="001E57C9"/>
    <w:rsid w:val="001E7EE6"/>
    <w:rsid w:val="001F1032"/>
    <w:rsid w:val="0020598D"/>
    <w:rsid w:val="00243367"/>
    <w:rsid w:val="00257383"/>
    <w:rsid w:val="0028304C"/>
    <w:rsid w:val="002923DC"/>
    <w:rsid w:val="00296FCD"/>
    <w:rsid w:val="002A3077"/>
    <w:rsid w:val="002B7DE3"/>
    <w:rsid w:val="002C0FC4"/>
    <w:rsid w:val="002D3272"/>
    <w:rsid w:val="002D5889"/>
    <w:rsid w:val="002E0496"/>
    <w:rsid w:val="002E1D5C"/>
    <w:rsid w:val="00303654"/>
    <w:rsid w:val="003110B4"/>
    <w:rsid w:val="003137B1"/>
    <w:rsid w:val="003216AA"/>
    <w:rsid w:val="00324C20"/>
    <w:rsid w:val="00330B45"/>
    <w:rsid w:val="003438BA"/>
    <w:rsid w:val="00361A9B"/>
    <w:rsid w:val="003637B0"/>
    <w:rsid w:val="00370FE0"/>
    <w:rsid w:val="0038403B"/>
    <w:rsid w:val="003A1789"/>
    <w:rsid w:val="003A183D"/>
    <w:rsid w:val="003A7164"/>
    <w:rsid w:val="003B3C9E"/>
    <w:rsid w:val="003B4B0B"/>
    <w:rsid w:val="003C0887"/>
    <w:rsid w:val="003C175F"/>
    <w:rsid w:val="003D28B4"/>
    <w:rsid w:val="003D51B7"/>
    <w:rsid w:val="003F2026"/>
    <w:rsid w:val="003F35B9"/>
    <w:rsid w:val="004037A8"/>
    <w:rsid w:val="00404FCF"/>
    <w:rsid w:val="00414C7B"/>
    <w:rsid w:val="00424922"/>
    <w:rsid w:val="00446B83"/>
    <w:rsid w:val="0047222C"/>
    <w:rsid w:val="0049112B"/>
    <w:rsid w:val="004D2798"/>
    <w:rsid w:val="004D5096"/>
    <w:rsid w:val="004F0003"/>
    <w:rsid w:val="00507D65"/>
    <w:rsid w:val="00516A6B"/>
    <w:rsid w:val="005258D6"/>
    <w:rsid w:val="005366E8"/>
    <w:rsid w:val="0056174B"/>
    <w:rsid w:val="00581A81"/>
    <w:rsid w:val="00585085"/>
    <w:rsid w:val="0059218E"/>
    <w:rsid w:val="00593593"/>
    <w:rsid w:val="00597784"/>
    <w:rsid w:val="005B0817"/>
    <w:rsid w:val="005D36DE"/>
    <w:rsid w:val="005D51A3"/>
    <w:rsid w:val="00604ED1"/>
    <w:rsid w:val="00610333"/>
    <w:rsid w:val="00616361"/>
    <w:rsid w:val="00621B4E"/>
    <w:rsid w:val="0063694F"/>
    <w:rsid w:val="0063760F"/>
    <w:rsid w:val="0064101C"/>
    <w:rsid w:val="00645B34"/>
    <w:rsid w:val="0064604E"/>
    <w:rsid w:val="00647A30"/>
    <w:rsid w:val="00657123"/>
    <w:rsid w:val="00663C57"/>
    <w:rsid w:val="00681194"/>
    <w:rsid w:val="00685269"/>
    <w:rsid w:val="00695696"/>
    <w:rsid w:val="00696F3A"/>
    <w:rsid w:val="006A24BC"/>
    <w:rsid w:val="006A34FF"/>
    <w:rsid w:val="006A5715"/>
    <w:rsid w:val="006C3A8C"/>
    <w:rsid w:val="006D58BB"/>
    <w:rsid w:val="006E5C70"/>
    <w:rsid w:val="0070160C"/>
    <w:rsid w:val="00702B81"/>
    <w:rsid w:val="007102DC"/>
    <w:rsid w:val="00710694"/>
    <w:rsid w:val="0071771F"/>
    <w:rsid w:val="00720BD3"/>
    <w:rsid w:val="007217D7"/>
    <w:rsid w:val="00740776"/>
    <w:rsid w:val="00744A4D"/>
    <w:rsid w:val="00755C57"/>
    <w:rsid w:val="00784B47"/>
    <w:rsid w:val="00796986"/>
    <w:rsid w:val="007976D0"/>
    <w:rsid w:val="007B1112"/>
    <w:rsid w:val="007B36CB"/>
    <w:rsid w:val="007E060A"/>
    <w:rsid w:val="007F5434"/>
    <w:rsid w:val="00801E42"/>
    <w:rsid w:val="008126C1"/>
    <w:rsid w:val="008133F7"/>
    <w:rsid w:val="0084354E"/>
    <w:rsid w:val="008471E7"/>
    <w:rsid w:val="008604FF"/>
    <w:rsid w:val="00863123"/>
    <w:rsid w:val="008721F3"/>
    <w:rsid w:val="008A50A6"/>
    <w:rsid w:val="008B026B"/>
    <w:rsid w:val="008B1A25"/>
    <w:rsid w:val="008F52B4"/>
    <w:rsid w:val="008F63DE"/>
    <w:rsid w:val="00904FFC"/>
    <w:rsid w:val="00905262"/>
    <w:rsid w:val="0091411F"/>
    <w:rsid w:val="00953C03"/>
    <w:rsid w:val="0097587F"/>
    <w:rsid w:val="009862B7"/>
    <w:rsid w:val="00992438"/>
    <w:rsid w:val="00993E8E"/>
    <w:rsid w:val="009A3B46"/>
    <w:rsid w:val="009B3F67"/>
    <w:rsid w:val="009B4FBC"/>
    <w:rsid w:val="009C0278"/>
    <w:rsid w:val="009C1424"/>
    <w:rsid w:val="009C1B4A"/>
    <w:rsid w:val="009D1253"/>
    <w:rsid w:val="009D3451"/>
    <w:rsid w:val="009D4445"/>
    <w:rsid w:val="009D6DA0"/>
    <w:rsid w:val="00A0101C"/>
    <w:rsid w:val="00A16FFF"/>
    <w:rsid w:val="00A175A0"/>
    <w:rsid w:val="00A32865"/>
    <w:rsid w:val="00A3586F"/>
    <w:rsid w:val="00A40551"/>
    <w:rsid w:val="00A44827"/>
    <w:rsid w:val="00A51533"/>
    <w:rsid w:val="00A60942"/>
    <w:rsid w:val="00A60E33"/>
    <w:rsid w:val="00A6516C"/>
    <w:rsid w:val="00A831CA"/>
    <w:rsid w:val="00A8778A"/>
    <w:rsid w:val="00AA29CD"/>
    <w:rsid w:val="00AA5DA4"/>
    <w:rsid w:val="00AE0A64"/>
    <w:rsid w:val="00B146E8"/>
    <w:rsid w:val="00B251EB"/>
    <w:rsid w:val="00B53D47"/>
    <w:rsid w:val="00B5605D"/>
    <w:rsid w:val="00B56E4E"/>
    <w:rsid w:val="00B602F5"/>
    <w:rsid w:val="00B92571"/>
    <w:rsid w:val="00B95A40"/>
    <w:rsid w:val="00BB0316"/>
    <w:rsid w:val="00BE0F2E"/>
    <w:rsid w:val="00BE4854"/>
    <w:rsid w:val="00C02635"/>
    <w:rsid w:val="00C04D30"/>
    <w:rsid w:val="00C07F14"/>
    <w:rsid w:val="00C1189C"/>
    <w:rsid w:val="00C16327"/>
    <w:rsid w:val="00C44683"/>
    <w:rsid w:val="00C45817"/>
    <w:rsid w:val="00C51DB5"/>
    <w:rsid w:val="00C56404"/>
    <w:rsid w:val="00C646E1"/>
    <w:rsid w:val="00C71090"/>
    <w:rsid w:val="00C740D0"/>
    <w:rsid w:val="00C94E64"/>
    <w:rsid w:val="00C97C06"/>
    <w:rsid w:val="00C97F15"/>
    <w:rsid w:val="00CA2AEE"/>
    <w:rsid w:val="00CC02A3"/>
    <w:rsid w:val="00CC2A36"/>
    <w:rsid w:val="00CF00AC"/>
    <w:rsid w:val="00CF288D"/>
    <w:rsid w:val="00D03E2E"/>
    <w:rsid w:val="00D07489"/>
    <w:rsid w:val="00D26D5B"/>
    <w:rsid w:val="00D36982"/>
    <w:rsid w:val="00D423ED"/>
    <w:rsid w:val="00D42C9D"/>
    <w:rsid w:val="00D54D4A"/>
    <w:rsid w:val="00D618A8"/>
    <w:rsid w:val="00D63B50"/>
    <w:rsid w:val="00D751B1"/>
    <w:rsid w:val="00D75817"/>
    <w:rsid w:val="00D77F63"/>
    <w:rsid w:val="00D82EED"/>
    <w:rsid w:val="00D87AD4"/>
    <w:rsid w:val="00D91E34"/>
    <w:rsid w:val="00DA1337"/>
    <w:rsid w:val="00DA5042"/>
    <w:rsid w:val="00DB5FE0"/>
    <w:rsid w:val="00DC0BEE"/>
    <w:rsid w:val="00DC2F26"/>
    <w:rsid w:val="00DE23EB"/>
    <w:rsid w:val="00DF122B"/>
    <w:rsid w:val="00DF5AF8"/>
    <w:rsid w:val="00E05AAE"/>
    <w:rsid w:val="00E0795D"/>
    <w:rsid w:val="00E15E6A"/>
    <w:rsid w:val="00E264D9"/>
    <w:rsid w:val="00E3524E"/>
    <w:rsid w:val="00E53FC6"/>
    <w:rsid w:val="00E61589"/>
    <w:rsid w:val="00E71257"/>
    <w:rsid w:val="00E85B6C"/>
    <w:rsid w:val="00E85FA7"/>
    <w:rsid w:val="00E920E1"/>
    <w:rsid w:val="00E96532"/>
    <w:rsid w:val="00EA448E"/>
    <w:rsid w:val="00ED0DCA"/>
    <w:rsid w:val="00ED120C"/>
    <w:rsid w:val="00ED6BE7"/>
    <w:rsid w:val="00EE459C"/>
    <w:rsid w:val="00EF65C7"/>
    <w:rsid w:val="00EF7301"/>
    <w:rsid w:val="00F1244F"/>
    <w:rsid w:val="00F1787F"/>
    <w:rsid w:val="00F3672E"/>
    <w:rsid w:val="00F4642E"/>
    <w:rsid w:val="00F77A03"/>
    <w:rsid w:val="00F833C9"/>
    <w:rsid w:val="00F94BA0"/>
    <w:rsid w:val="00FD2C54"/>
    <w:rsid w:val="00FF04B4"/>
    <w:rsid w:val="00FF1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E8CF25"/>
  <w15:chartTrackingRefBased/>
  <w15:docId w15:val="{20C48847-EAD9-43E2-BD96-8AFB1C83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1A81"/>
    <w:rPr>
      <w:rFonts w:ascii="Arial" w:hAnsi="Arial"/>
      <w:sz w:val="24"/>
      <w:szCs w:val="24"/>
      <w:lang w:eastAsia="en-US"/>
    </w:rPr>
  </w:style>
  <w:style w:type="paragraph" w:styleId="Heading1">
    <w:name w:val="heading 1"/>
    <w:basedOn w:val="Normal"/>
    <w:next w:val="Normal"/>
    <w:qFormat/>
    <w:rsid w:val="00581A81"/>
    <w:pPr>
      <w:keepNext/>
      <w:outlineLvl w:val="0"/>
    </w:pPr>
    <w:rPr>
      <w:b/>
      <w:bCs/>
      <w:u w:val="single"/>
    </w:rPr>
  </w:style>
  <w:style w:type="paragraph" w:styleId="Heading2">
    <w:name w:val="heading 2"/>
    <w:basedOn w:val="Normal"/>
    <w:next w:val="Normal"/>
    <w:qFormat/>
    <w:rsid w:val="008133F7"/>
    <w:pPr>
      <w:keepNext/>
      <w:spacing w:before="240" w:after="60"/>
      <w:outlineLvl w:val="1"/>
    </w:pPr>
    <w:rPr>
      <w:rFonts w:cs="Arial"/>
      <w:b/>
      <w:bCs/>
      <w:i/>
      <w:iCs/>
      <w:sz w:val="28"/>
      <w:szCs w:val="28"/>
    </w:rPr>
  </w:style>
  <w:style w:type="paragraph" w:styleId="Heading3">
    <w:name w:val="heading 3"/>
    <w:basedOn w:val="Normal"/>
    <w:next w:val="Normal"/>
    <w:link w:val="Heading3Char"/>
    <w:semiHidden/>
    <w:unhideWhenUsed/>
    <w:qFormat/>
    <w:rsid w:val="00183A06"/>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183A06"/>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10B4"/>
    <w:pPr>
      <w:tabs>
        <w:tab w:val="center" w:pos="4320"/>
        <w:tab w:val="right" w:pos="8640"/>
      </w:tabs>
    </w:pPr>
  </w:style>
  <w:style w:type="paragraph" w:styleId="Footer">
    <w:name w:val="footer"/>
    <w:basedOn w:val="Normal"/>
    <w:rsid w:val="003110B4"/>
    <w:pPr>
      <w:tabs>
        <w:tab w:val="center" w:pos="4320"/>
        <w:tab w:val="right" w:pos="8640"/>
      </w:tabs>
    </w:pPr>
  </w:style>
  <w:style w:type="paragraph" w:styleId="BodyText">
    <w:name w:val="Body Text"/>
    <w:basedOn w:val="Normal"/>
    <w:rsid w:val="00581A81"/>
    <w:pPr>
      <w:jc w:val="both"/>
    </w:pPr>
  </w:style>
  <w:style w:type="paragraph" w:styleId="Title">
    <w:name w:val="Title"/>
    <w:basedOn w:val="Normal"/>
    <w:link w:val="TitleChar"/>
    <w:qFormat/>
    <w:rsid w:val="009B4FBC"/>
    <w:pPr>
      <w:jc w:val="center"/>
    </w:pPr>
    <w:rPr>
      <w:rFonts w:ascii="Times New Roman" w:hAnsi="Times New Roman"/>
      <w:b/>
      <w:bCs/>
      <w:u w:val="single"/>
      <w:lang w:val="x-none"/>
    </w:rPr>
  </w:style>
  <w:style w:type="character" w:customStyle="1" w:styleId="TitleChar">
    <w:name w:val="Title Char"/>
    <w:link w:val="Title"/>
    <w:rsid w:val="009B4FBC"/>
    <w:rPr>
      <w:b/>
      <w:bCs/>
      <w:sz w:val="24"/>
      <w:szCs w:val="24"/>
      <w:u w:val="single"/>
      <w:lang w:eastAsia="en-US"/>
    </w:rPr>
  </w:style>
  <w:style w:type="character" w:styleId="Hyperlink">
    <w:name w:val="Hyperlink"/>
    <w:rsid w:val="003F2026"/>
    <w:rPr>
      <w:color w:val="0000FF"/>
      <w:u w:val="single"/>
    </w:rPr>
  </w:style>
  <w:style w:type="character" w:customStyle="1" w:styleId="Heading3Char">
    <w:name w:val="Heading 3 Char"/>
    <w:link w:val="Heading3"/>
    <w:semiHidden/>
    <w:rsid w:val="00183A06"/>
    <w:rPr>
      <w:rFonts w:ascii="Cambria" w:eastAsia="Times New Roman" w:hAnsi="Cambria" w:cs="Times New Roman"/>
      <w:b/>
      <w:bCs/>
      <w:sz w:val="26"/>
      <w:szCs w:val="26"/>
      <w:lang w:eastAsia="en-US"/>
    </w:rPr>
  </w:style>
  <w:style w:type="character" w:customStyle="1" w:styleId="Heading4Char">
    <w:name w:val="Heading 4 Char"/>
    <w:link w:val="Heading4"/>
    <w:semiHidden/>
    <w:rsid w:val="00183A06"/>
    <w:rPr>
      <w:rFonts w:ascii="Calibri" w:eastAsia="Times New Roman" w:hAnsi="Calibri" w:cs="Times New Roman"/>
      <w:b/>
      <w:bCs/>
      <w:sz w:val="28"/>
      <w:szCs w:val="28"/>
      <w:lang w:eastAsia="en-US"/>
    </w:rPr>
  </w:style>
  <w:style w:type="paragraph" w:styleId="BalloonText">
    <w:name w:val="Balloon Text"/>
    <w:basedOn w:val="Normal"/>
    <w:link w:val="BalloonTextChar"/>
    <w:rsid w:val="00D03E2E"/>
    <w:rPr>
      <w:rFonts w:ascii="Tahoma" w:hAnsi="Tahoma" w:cs="Tahoma"/>
      <w:sz w:val="16"/>
      <w:szCs w:val="16"/>
    </w:rPr>
  </w:style>
  <w:style w:type="character" w:customStyle="1" w:styleId="BalloonTextChar">
    <w:name w:val="Balloon Text Char"/>
    <w:link w:val="BalloonText"/>
    <w:rsid w:val="00D03E2E"/>
    <w:rPr>
      <w:rFonts w:ascii="Tahoma" w:hAnsi="Tahoma" w:cs="Tahoma"/>
      <w:sz w:val="16"/>
      <w:szCs w:val="16"/>
      <w:lang w:eastAsia="en-US"/>
    </w:rPr>
  </w:style>
  <w:style w:type="paragraph" w:styleId="NoSpacing">
    <w:name w:val="No Spacing"/>
    <w:uiPriority w:val="1"/>
    <w:qFormat/>
    <w:rsid w:val="00740776"/>
    <w:rPr>
      <w:rFonts w:ascii="Arial" w:hAnsi="Arial"/>
      <w:sz w:val="24"/>
      <w:szCs w:val="24"/>
      <w:lang w:eastAsia="en-US"/>
    </w:rPr>
  </w:style>
  <w:style w:type="paragraph" w:styleId="ListParagraph">
    <w:name w:val="List Paragraph"/>
    <w:basedOn w:val="Normal"/>
    <w:uiPriority w:val="34"/>
    <w:qFormat/>
    <w:rsid w:val="00D751B1"/>
    <w:pPr>
      <w:widowControl w:val="0"/>
      <w:ind w:left="720"/>
      <w:contextualSpacing/>
    </w:pPr>
    <w:rPr>
      <w:rFonts w:ascii="Courier" w:hAnsi="Courier"/>
      <w:snapToGrid w:val="0"/>
      <w:szCs w:val="20"/>
    </w:rPr>
  </w:style>
  <w:style w:type="paragraph" w:styleId="NormalWeb">
    <w:name w:val="Normal (Web)"/>
    <w:basedOn w:val="Normal"/>
    <w:uiPriority w:val="99"/>
    <w:unhideWhenUsed/>
    <w:rsid w:val="00A0101C"/>
    <w:rPr>
      <w:sz w:val="20"/>
    </w:rPr>
  </w:style>
  <w:style w:type="paragraph" w:styleId="ListBullet">
    <w:name w:val="List Bullet"/>
    <w:basedOn w:val="Normal"/>
    <w:autoRedefine/>
    <w:unhideWhenUsed/>
    <w:rsid w:val="00A0101C"/>
    <w:pPr>
      <w:numPr>
        <w:numId w:val="9"/>
      </w:numPr>
    </w:pPr>
  </w:style>
  <w:style w:type="table" w:styleId="TableGrid">
    <w:name w:val="Table Grid"/>
    <w:basedOn w:val="TableNormal"/>
    <w:uiPriority w:val="39"/>
    <w:rsid w:val="002D327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60B16"/>
    <w:rPr>
      <w:color w:val="605E5C"/>
      <w:shd w:val="clear" w:color="auto" w:fill="E1DFDD"/>
    </w:rPr>
  </w:style>
  <w:style w:type="character" w:styleId="FollowedHyperlink">
    <w:name w:val="FollowedHyperlink"/>
    <w:basedOn w:val="DefaultParagraphFont"/>
    <w:rsid w:val="003D51B7"/>
    <w:rPr>
      <w:color w:val="954F72" w:themeColor="followedHyperlink"/>
      <w:u w:val="single"/>
    </w:rPr>
  </w:style>
  <w:style w:type="character" w:styleId="Strong">
    <w:name w:val="Strong"/>
    <w:basedOn w:val="DefaultParagraphFont"/>
    <w:uiPriority w:val="22"/>
    <w:qFormat/>
    <w:rsid w:val="00ED0D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7688">
      <w:bodyDiv w:val="1"/>
      <w:marLeft w:val="0"/>
      <w:marRight w:val="0"/>
      <w:marTop w:val="0"/>
      <w:marBottom w:val="0"/>
      <w:divBdr>
        <w:top w:val="none" w:sz="0" w:space="0" w:color="auto"/>
        <w:left w:val="none" w:sz="0" w:space="0" w:color="auto"/>
        <w:bottom w:val="none" w:sz="0" w:space="0" w:color="auto"/>
        <w:right w:val="none" w:sz="0" w:space="0" w:color="auto"/>
      </w:divBdr>
    </w:div>
    <w:div w:id="87191564">
      <w:bodyDiv w:val="1"/>
      <w:marLeft w:val="0"/>
      <w:marRight w:val="0"/>
      <w:marTop w:val="0"/>
      <w:marBottom w:val="0"/>
      <w:divBdr>
        <w:top w:val="none" w:sz="0" w:space="0" w:color="auto"/>
        <w:left w:val="none" w:sz="0" w:space="0" w:color="auto"/>
        <w:bottom w:val="none" w:sz="0" w:space="0" w:color="auto"/>
        <w:right w:val="none" w:sz="0" w:space="0" w:color="auto"/>
      </w:divBdr>
    </w:div>
    <w:div w:id="295765139">
      <w:bodyDiv w:val="1"/>
      <w:marLeft w:val="0"/>
      <w:marRight w:val="0"/>
      <w:marTop w:val="0"/>
      <w:marBottom w:val="0"/>
      <w:divBdr>
        <w:top w:val="none" w:sz="0" w:space="0" w:color="auto"/>
        <w:left w:val="none" w:sz="0" w:space="0" w:color="auto"/>
        <w:bottom w:val="none" w:sz="0" w:space="0" w:color="auto"/>
        <w:right w:val="none" w:sz="0" w:space="0" w:color="auto"/>
      </w:divBdr>
    </w:div>
    <w:div w:id="318848282">
      <w:bodyDiv w:val="1"/>
      <w:marLeft w:val="0"/>
      <w:marRight w:val="0"/>
      <w:marTop w:val="0"/>
      <w:marBottom w:val="0"/>
      <w:divBdr>
        <w:top w:val="none" w:sz="0" w:space="0" w:color="auto"/>
        <w:left w:val="none" w:sz="0" w:space="0" w:color="auto"/>
        <w:bottom w:val="none" w:sz="0" w:space="0" w:color="auto"/>
        <w:right w:val="none" w:sz="0" w:space="0" w:color="auto"/>
      </w:divBdr>
    </w:div>
    <w:div w:id="438528329">
      <w:bodyDiv w:val="1"/>
      <w:marLeft w:val="0"/>
      <w:marRight w:val="0"/>
      <w:marTop w:val="0"/>
      <w:marBottom w:val="0"/>
      <w:divBdr>
        <w:top w:val="none" w:sz="0" w:space="0" w:color="auto"/>
        <w:left w:val="none" w:sz="0" w:space="0" w:color="auto"/>
        <w:bottom w:val="none" w:sz="0" w:space="0" w:color="auto"/>
        <w:right w:val="none" w:sz="0" w:space="0" w:color="auto"/>
      </w:divBdr>
    </w:div>
    <w:div w:id="597298227">
      <w:bodyDiv w:val="1"/>
      <w:marLeft w:val="0"/>
      <w:marRight w:val="0"/>
      <w:marTop w:val="0"/>
      <w:marBottom w:val="0"/>
      <w:divBdr>
        <w:top w:val="none" w:sz="0" w:space="0" w:color="auto"/>
        <w:left w:val="none" w:sz="0" w:space="0" w:color="auto"/>
        <w:bottom w:val="none" w:sz="0" w:space="0" w:color="auto"/>
        <w:right w:val="none" w:sz="0" w:space="0" w:color="auto"/>
      </w:divBdr>
    </w:div>
    <w:div w:id="783766588">
      <w:bodyDiv w:val="1"/>
      <w:marLeft w:val="0"/>
      <w:marRight w:val="0"/>
      <w:marTop w:val="0"/>
      <w:marBottom w:val="0"/>
      <w:divBdr>
        <w:top w:val="none" w:sz="0" w:space="0" w:color="auto"/>
        <w:left w:val="none" w:sz="0" w:space="0" w:color="auto"/>
        <w:bottom w:val="none" w:sz="0" w:space="0" w:color="auto"/>
        <w:right w:val="none" w:sz="0" w:space="0" w:color="auto"/>
      </w:divBdr>
    </w:div>
    <w:div w:id="921645008">
      <w:bodyDiv w:val="1"/>
      <w:marLeft w:val="0"/>
      <w:marRight w:val="0"/>
      <w:marTop w:val="0"/>
      <w:marBottom w:val="0"/>
      <w:divBdr>
        <w:top w:val="none" w:sz="0" w:space="0" w:color="auto"/>
        <w:left w:val="none" w:sz="0" w:space="0" w:color="auto"/>
        <w:bottom w:val="none" w:sz="0" w:space="0" w:color="auto"/>
        <w:right w:val="none" w:sz="0" w:space="0" w:color="auto"/>
      </w:divBdr>
    </w:div>
    <w:div w:id="132416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s://i2.wp.com/www.st-marks.kent.sch.uk/wp-content/uploads/2016/05/rochester20logo_topbanner2.gif?w=870" TargetMode="External"/><Relationship Id="rId1" Type="http://schemas.openxmlformats.org/officeDocument/2006/relationships/image" Target="media/image3.gif"/><Relationship Id="rId5" Type="http://schemas.openxmlformats.org/officeDocument/2006/relationships/image" Target="media/image6.png"/><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s://i2.wp.com/www.st-marks.kent.sch.uk/wp-content/uploads/2016/05/rochester20logo_topbanner2.gif?w=870" TargetMode="External"/><Relationship Id="rId1" Type="http://schemas.openxmlformats.org/officeDocument/2006/relationships/image" Target="media/image3.gif"/><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sm\Desktop\Headed%20School%20Pa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8BF70-85A3-4F64-A56B-D56386A62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Headed School Paper</Template>
  <TotalTime>11</TotalTime>
  <Pages>3</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Westwood Primary School</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dc:creator>
  <cp:keywords/>
  <dc:description/>
  <cp:lastModifiedBy>Cheryl Davies</cp:lastModifiedBy>
  <cp:revision>3</cp:revision>
  <cp:lastPrinted>2023-03-23T15:27:00Z</cp:lastPrinted>
  <dcterms:created xsi:type="dcterms:W3CDTF">2026-04-11T16:30:00Z</dcterms:created>
  <dcterms:modified xsi:type="dcterms:W3CDTF">2026-04-11T16:33:00Z</dcterms:modified>
</cp:coreProperties>
</file>